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C475A7" w14:textId="606FB307" w:rsidR="00D2076D" w:rsidRDefault="00B61365" w:rsidP="00BA683F"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61E9F61" wp14:editId="218BF7F7">
                <wp:simplePos x="0" y="0"/>
                <wp:positionH relativeFrom="margin">
                  <wp:posOffset>-90170</wp:posOffset>
                </wp:positionH>
                <wp:positionV relativeFrom="paragraph">
                  <wp:posOffset>-22225</wp:posOffset>
                </wp:positionV>
                <wp:extent cx="6734175" cy="2971800"/>
                <wp:effectExtent l="38100" t="38100" r="47625" b="38100"/>
                <wp:wrapNone/>
                <wp:docPr id="103821058" name="正方形/長方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4175" cy="297180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365F9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251F06A" w14:textId="77777777" w:rsidR="00D2076D" w:rsidRPr="00B61365" w:rsidRDefault="00D2076D" w:rsidP="008450B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1E9F61" id="正方形/長方形 2" o:spid="_x0000_s1026" style="position:absolute;left:0;text-align:left;margin-left:-7.1pt;margin-top:-1.75pt;width:530.25pt;height:234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" filled="f" strokecolor="#365f91" strokeweight="6pt">
                <v:stroke linestyle="thickThin"/>
                <v:textbox>
                  <w:txbxContent>
                    <w:p w14:paraId="2251F06A" w14:textId="77777777" w:rsidR="00D2076D" w:rsidRPr="00B61365" w:rsidRDefault="00D2076D" w:rsidP="008450B0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1940C6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FD51272" wp14:editId="36F03690">
                <wp:simplePos x="0" y="0"/>
                <wp:positionH relativeFrom="column">
                  <wp:posOffset>2514601</wp:posOffset>
                </wp:positionH>
                <wp:positionV relativeFrom="paragraph">
                  <wp:posOffset>-88900</wp:posOffset>
                </wp:positionV>
                <wp:extent cx="2405380" cy="1295400"/>
                <wp:effectExtent l="0" t="0" r="0" b="0"/>
                <wp:wrapNone/>
                <wp:docPr id="824998799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5380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3A438B" w14:textId="77777777" w:rsidR="00D2076D" w:rsidRPr="00A00708" w:rsidRDefault="00D2076D" w:rsidP="00DA2D48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color w:val="365F91"/>
                                <w:sz w:val="130"/>
                                <w:szCs w:val="130"/>
                              </w:rPr>
                            </w:pPr>
                            <w:r w:rsidRPr="00A00708">
                              <w:rPr>
                                <w:rFonts w:ascii="HGS明朝E" w:eastAsia="HGS明朝E" w:hAnsi="HGS明朝E" w:hint="eastAsia"/>
                                <w:color w:val="365F91"/>
                                <w:sz w:val="130"/>
                                <w:szCs w:val="130"/>
                              </w:rPr>
                              <w:t>週</w:t>
                            </w:r>
                            <w:r w:rsidRPr="00A00708">
                              <w:rPr>
                                <w:rFonts w:ascii="HGS明朝E" w:eastAsia="HGS明朝E" w:hAnsi="HGS明朝E"/>
                                <w:color w:val="365F91"/>
                                <w:sz w:val="130"/>
                                <w:szCs w:val="130"/>
                              </w:rPr>
                              <w:t xml:space="preserve"> </w:t>
                            </w:r>
                            <w:r w:rsidRPr="00A00708">
                              <w:rPr>
                                <w:rFonts w:ascii="HGS明朝E" w:eastAsia="HGS明朝E" w:hAnsi="HGS明朝E" w:hint="eastAsia"/>
                                <w:color w:val="365F91"/>
                                <w:sz w:val="130"/>
                                <w:szCs w:val="130"/>
                              </w:rPr>
                              <w:t>報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D5127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27" type="#_x0000_t202" style="position:absolute;left:0;text-align:left;margin-left:198pt;margin-top:-7pt;width:189.4pt;height:102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" filled="f" stroked="f" strokeweight=".5pt">
                <v:textbox>
                  <w:txbxContent>
                    <w:p w14:paraId="383A438B" w14:textId="77777777" w:rsidR="00D2076D" w:rsidRPr="00A00708" w:rsidRDefault="00D2076D" w:rsidP="00DA2D48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color w:val="365F91"/>
                          <w:sz w:val="130"/>
                          <w:szCs w:val="130"/>
                        </w:rPr>
                      </w:pPr>
                      <w:r w:rsidRPr="00A00708">
                        <w:rPr>
                          <w:rFonts w:ascii="HGS明朝E" w:eastAsia="HGS明朝E" w:hAnsi="HGS明朝E" w:hint="eastAsia"/>
                          <w:color w:val="365F91"/>
                          <w:sz w:val="130"/>
                          <w:szCs w:val="130"/>
                        </w:rPr>
                        <w:t>週</w:t>
                      </w:r>
                      <w:r w:rsidRPr="00A00708">
                        <w:rPr>
                          <w:rFonts w:ascii="HGS明朝E" w:eastAsia="HGS明朝E" w:hAnsi="HGS明朝E"/>
                          <w:color w:val="365F91"/>
                          <w:sz w:val="130"/>
                          <w:szCs w:val="130"/>
                        </w:rPr>
                        <w:t xml:space="preserve"> </w:t>
                      </w:r>
                      <w:r w:rsidRPr="00A00708">
                        <w:rPr>
                          <w:rFonts w:ascii="HGS明朝E" w:eastAsia="HGS明朝E" w:hAnsi="HGS明朝E" w:hint="eastAsia"/>
                          <w:color w:val="365F91"/>
                          <w:sz w:val="130"/>
                          <w:szCs w:val="130"/>
                        </w:rPr>
                        <w:t>報</w:t>
                      </w:r>
                    </w:p>
                  </w:txbxContent>
                </v:textbox>
              </v:shape>
            </w:pict>
          </mc:Fallback>
        </mc:AlternateContent>
      </w:r>
      <w:r w:rsidR="001940C6">
        <w:rPr>
          <w:noProof/>
        </w:rPr>
        <w:drawing>
          <wp:anchor distT="0" distB="0" distL="114300" distR="114300" simplePos="0" relativeHeight="251657728" behindDoc="1" locked="0" layoutInCell="1" allowOverlap="1" wp14:anchorId="5227D739" wp14:editId="1C4EA074">
            <wp:simplePos x="0" y="0"/>
            <wp:positionH relativeFrom="column">
              <wp:posOffset>-42545</wp:posOffset>
            </wp:positionH>
            <wp:positionV relativeFrom="paragraph">
              <wp:posOffset>-22225</wp:posOffset>
            </wp:positionV>
            <wp:extent cx="2796540" cy="1028065"/>
            <wp:effectExtent l="0" t="0" r="0" b="0"/>
            <wp:wrapNone/>
            <wp:docPr id="5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1028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E422DB" w14:textId="655747F0" w:rsidR="009E4B23" w:rsidRPr="006947C4" w:rsidRDefault="009E4B23" w:rsidP="009E4B23">
      <w:pPr>
        <w:wordWrap w:val="0"/>
        <w:ind w:right="630"/>
        <w:jc w:val="right"/>
      </w:pPr>
      <w:r>
        <w:rPr>
          <w:rFonts w:hint="eastAsia"/>
        </w:rPr>
        <w:t xml:space="preserve">　</w:t>
      </w:r>
      <w:r w:rsidR="00B61365" w:rsidRPr="0027369D">
        <w:rPr>
          <w:noProof/>
        </w:rPr>
        <w:drawing>
          <wp:inline distT="0" distB="0" distL="0" distR="0" wp14:anchorId="27C570DE" wp14:editId="24579CF6">
            <wp:extent cx="1085850" cy="656927"/>
            <wp:effectExtent l="0" t="0" r="0" b="0"/>
            <wp:docPr id="196852391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390" cy="69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</w:p>
    <w:p w14:paraId="0C072D72" w14:textId="560E4C12" w:rsidR="00D2076D" w:rsidRDefault="001940C6"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D7884DD" wp14:editId="12C7B870">
                <wp:simplePos x="0" y="0"/>
                <wp:positionH relativeFrom="column">
                  <wp:posOffset>176530</wp:posOffset>
                </wp:positionH>
                <wp:positionV relativeFrom="paragraph">
                  <wp:posOffset>9525</wp:posOffset>
                </wp:positionV>
                <wp:extent cx="2505710" cy="508635"/>
                <wp:effectExtent l="0" t="1270" r="0" b="4445"/>
                <wp:wrapNone/>
                <wp:docPr id="947043231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710" cy="508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76B064" w14:textId="636AEC84" w:rsidR="00D2076D" w:rsidRPr="00A00708" w:rsidRDefault="00D2076D" w:rsidP="00650DE0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b/>
                                <w:color w:val="365F91"/>
                                <w:sz w:val="40"/>
                                <w:szCs w:val="40"/>
                              </w:rPr>
                            </w:pPr>
                            <w:r w:rsidRPr="00A00708">
                              <w:rPr>
                                <w:rFonts w:ascii="HGS明朝E" w:eastAsia="HGS明朝E" w:hAnsi="HGS明朝E"/>
                                <w:b/>
                                <w:color w:val="365F91"/>
                                <w:sz w:val="40"/>
                                <w:szCs w:val="40"/>
                              </w:rPr>
                              <w:t>202</w:t>
                            </w:r>
                            <w:r w:rsidR="00B61365">
                              <w:rPr>
                                <w:rFonts w:ascii="HGS明朝E" w:eastAsia="HGS明朝E" w:hAnsi="HGS明朝E" w:hint="eastAsia"/>
                                <w:b/>
                                <w:color w:val="365F91"/>
                                <w:sz w:val="40"/>
                                <w:szCs w:val="40"/>
                              </w:rPr>
                              <w:t>4</w:t>
                            </w:r>
                            <w:r w:rsidRPr="00A00708">
                              <w:rPr>
                                <w:rFonts w:ascii="HGS明朝E" w:eastAsia="HGS明朝E" w:hAnsi="HGS明朝E" w:hint="eastAsia"/>
                                <w:b/>
                                <w:color w:val="365F91"/>
                                <w:sz w:val="40"/>
                                <w:szCs w:val="40"/>
                              </w:rPr>
                              <w:t>～</w:t>
                            </w:r>
                            <w:r w:rsidRPr="00A00708">
                              <w:rPr>
                                <w:rFonts w:ascii="HGS明朝E" w:eastAsia="HGS明朝E" w:hAnsi="HGS明朝E"/>
                                <w:b/>
                                <w:color w:val="365F91"/>
                                <w:sz w:val="40"/>
                                <w:szCs w:val="40"/>
                              </w:rPr>
                              <w:t>2</w:t>
                            </w:r>
                            <w:r w:rsidR="00B61365">
                              <w:rPr>
                                <w:rFonts w:ascii="HGS明朝E" w:eastAsia="HGS明朝E" w:hAnsi="HGS明朝E" w:hint="eastAsia"/>
                                <w:b/>
                                <w:color w:val="365F91"/>
                                <w:sz w:val="40"/>
                                <w:szCs w:val="40"/>
                              </w:rPr>
                              <w:t>5</w:t>
                            </w:r>
                            <w:r w:rsidRPr="00A00708">
                              <w:rPr>
                                <w:rFonts w:ascii="HGS明朝E" w:eastAsia="HGS明朝E" w:hAnsi="HGS明朝E" w:hint="eastAsia"/>
                                <w:b/>
                                <w:color w:val="365F91"/>
                                <w:sz w:val="40"/>
                                <w:szCs w:val="40"/>
                              </w:rPr>
                              <w:t>年度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7884DD" id="テキスト ボックス 8" o:spid="_x0000_s1028" type="#_x0000_t202" style="position:absolute;left:0;text-align:left;margin-left:13.9pt;margin-top:.75pt;width:197.3pt;height:40.0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" filled="f" stroked="f" strokeweight=".5pt">
                <v:textbox>
                  <w:txbxContent>
                    <w:p w14:paraId="1B76B064" w14:textId="636AEC84" w:rsidR="00D2076D" w:rsidRPr="00A00708" w:rsidRDefault="00D2076D" w:rsidP="00650DE0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b/>
                          <w:color w:val="365F91"/>
                          <w:sz w:val="40"/>
                          <w:szCs w:val="40"/>
                        </w:rPr>
                      </w:pPr>
                      <w:r w:rsidRPr="00A00708">
                        <w:rPr>
                          <w:rFonts w:ascii="HGS明朝E" w:eastAsia="HGS明朝E" w:hAnsi="HGS明朝E"/>
                          <w:b/>
                          <w:color w:val="365F91"/>
                          <w:sz w:val="40"/>
                          <w:szCs w:val="40"/>
                        </w:rPr>
                        <w:t>202</w:t>
                      </w:r>
                      <w:r w:rsidR="00B61365">
                        <w:rPr>
                          <w:rFonts w:ascii="HGS明朝E" w:eastAsia="HGS明朝E" w:hAnsi="HGS明朝E" w:hint="eastAsia"/>
                          <w:b/>
                          <w:color w:val="365F91"/>
                          <w:sz w:val="40"/>
                          <w:szCs w:val="40"/>
                        </w:rPr>
                        <w:t>4</w:t>
                      </w:r>
                      <w:r w:rsidRPr="00A00708">
                        <w:rPr>
                          <w:rFonts w:ascii="HGS明朝E" w:eastAsia="HGS明朝E" w:hAnsi="HGS明朝E" w:hint="eastAsia"/>
                          <w:b/>
                          <w:color w:val="365F91"/>
                          <w:sz w:val="40"/>
                          <w:szCs w:val="40"/>
                        </w:rPr>
                        <w:t>～</w:t>
                      </w:r>
                      <w:r w:rsidRPr="00A00708">
                        <w:rPr>
                          <w:rFonts w:ascii="HGS明朝E" w:eastAsia="HGS明朝E" w:hAnsi="HGS明朝E"/>
                          <w:b/>
                          <w:color w:val="365F91"/>
                          <w:sz w:val="40"/>
                          <w:szCs w:val="40"/>
                        </w:rPr>
                        <w:t>2</w:t>
                      </w:r>
                      <w:r w:rsidR="00B61365">
                        <w:rPr>
                          <w:rFonts w:ascii="HGS明朝E" w:eastAsia="HGS明朝E" w:hAnsi="HGS明朝E" w:hint="eastAsia"/>
                          <w:b/>
                          <w:color w:val="365F91"/>
                          <w:sz w:val="40"/>
                          <w:szCs w:val="40"/>
                        </w:rPr>
                        <w:t>5</w:t>
                      </w:r>
                      <w:r w:rsidRPr="00A00708">
                        <w:rPr>
                          <w:rFonts w:ascii="HGS明朝E" w:eastAsia="HGS明朝E" w:hAnsi="HGS明朝E" w:hint="eastAsia"/>
                          <w:b/>
                          <w:color w:val="365F91"/>
                          <w:sz w:val="40"/>
                          <w:szCs w:val="40"/>
                        </w:rPr>
                        <w:t>年度</w:t>
                      </w:r>
                    </w:p>
                  </w:txbxContent>
                </v:textbox>
              </v:shape>
            </w:pict>
          </mc:Fallback>
        </mc:AlternateContent>
      </w:r>
    </w:p>
    <w:p w14:paraId="0A67335A" w14:textId="668F1C9A" w:rsidR="00D2076D" w:rsidRDefault="001940C6"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38E0659" wp14:editId="25BCC547">
                <wp:simplePos x="0" y="0"/>
                <wp:positionH relativeFrom="column">
                  <wp:posOffset>4572000</wp:posOffset>
                </wp:positionH>
                <wp:positionV relativeFrom="paragraph">
                  <wp:posOffset>74930</wp:posOffset>
                </wp:positionV>
                <wp:extent cx="1981200" cy="363220"/>
                <wp:effectExtent l="0" t="0" r="0" b="0"/>
                <wp:wrapNone/>
                <wp:docPr id="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0" cy="363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4B25DC" w14:textId="0140CD23" w:rsidR="00D2076D" w:rsidRPr="00B7206B" w:rsidRDefault="00B7206B" w:rsidP="00DA5218">
                            <w:pPr>
                              <w:wordWrap w:val="0"/>
                              <w:ind w:right="20"/>
                              <w:jc w:val="right"/>
                              <w:rPr>
                                <w:rFonts w:ascii="AR P丸ゴシック体M" w:eastAsia="AR P丸ゴシック体M"/>
                                <w:color w:val="365F9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 P丸ゴシック体M" w:eastAsia="AR P丸ゴシック体M" w:hint="eastAsia"/>
                                <w:color w:val="365F91"/>
                                <w:sz w:val="16"/>
                                <w:szCs w:val="16"/>
                              </w:rPr>
                              <w:t xml:space="preserve">RI会長　</w:t>
                            </w:r>
                            <w:r w:rsidR="00B61365">
                              <w:rPr>
                                <w:rFonts w:ascii="AR P丸ゴシック体M" w:eastAsia="AR P丸ゴシック体M" w:hint="eastAsia"/>
                                <w:color w:val="365F91"/>
                                <w:sz w:val="16"/>
                                <w:szCs w:val="16"/>
                              </w:rPr>
                              <w:t>ステファニーA.アーチック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E0659" id="テキスト ボックス 2" o:spid="_x0000_s1029" type="#_x0000_t202" style="position:absolute;left:0;text-align:left;margin-left:5in;margin-top:5.9pt;width:156pt;height:28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" filled="f" stroked="f" strokeweight=".5pt">
                <v:textbox>
                  <w:txbxContent>
                    <w:p w14:paraId="144B25DC" w14:textId="0140CD23" w:rsidR="00D2076D" w:rsidRPr="00B7206B" w:rsidRDefault="00B7206B" w:rsidP="00DA5218">
                      <w:pPr>
                        <w:wordWrap w:val="0"/>
                        <w:ind w:right="20"/>
                        <w:jc w:val="right"/>
                        <w:rPr>
                          <w:rFonts w:ascii="AR P丸ゴシック体M" w:eastAsia="AR P丸ゴシック体M"/>
                          <w:color w:val="365F91"/>
                          <w:sz w:val="16"/>
                          <w:szCs w:val="16"/>
                        </w:rPr>
                      </w:pPr>
                      <w:r>
                        <w:rPr>
                          <w:rFonts w:ascii="AR P丸ゴシック体M" w:eastAsia="AR P丸ゴシック体M" w:hint="eastAsia"/>
                          <w:color w:val="365F91"/>
                          <w:sz w:val="16"/>
                          <w:szCs w:val="16"/>
                        </w:rPr>
                        <w:t xml:space="preserve">RI会長　</w:t>
                      </w:r>
                      <w:r w:rsidR="00B61365">
                        <w:rPr>
                          <w:rFonts w:ascii="AR P丸ゴシック体M" w:eastAsia="AR P丸ゴシック体M" w:hint="eastAsia"/>
                          <w:color w:val="365F91"/>
                          <w:sz w:val="16"/>
                          <w:szCs w:val="16"/>
                        </w:rPr>
                        <w:t>ステファニーA.アーチック</w:t>
                      </w:r>
                    </w:p>
                  </w:txbxContent>
                </v:textbox>
              </v:shape>
            </w:pict>
          </mc:Fallback>
        </mc:AlternateContent>
      </w:r>
    </w:p>
    <w:p w14:paraId="3429BB5E" w14:textId="14917736" w:rsidR="00D2076D" w:rsidRDefault="001940C6"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A966C09" wp14:editId="5B6CFCEA">
                <wp:simplePos x="0" y="0"/>
                <wp:positionH relativeFrom="column">
                  <wp:posOffset>-76200</wp:posOffset>
                </wp:positionH>
                <wp:positionV relativeFrom="paragraph">
                  <wp:posOffset>32385</wp:posOffset>
                </wp:positionV>
                <wp:extent cx="4497070" cy="513715"/>
                <wp:effectExtent l="4445" t="3175" r="3810" b="0"/>
                <wp:wrapNone/>
                <wp:docPr id="463619977" name="テキスト ボック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7070" cy="513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CAE233" w14:textId="77777777" w:rsidR="00D2076D" w:rsidRPr="00A00708" w:rsidRDefault="00D2076D" w:rsidP="007374D2">
                            <w:pPr>
                              <w:snapToGrid w:val="0"/>
                              <w:rPr>
                                <w:rFonts w:ascii="HGS明朝E" w:eastAsia="HGS明朝E" w:hAnsi="HGS明朝E"/>
                                <w:color w:val="365F91"/>
                                <w:sz w:val="24"/>
                                <w:szCs w:val="24"/>
                              </w:rPr>
                            </w:pPr>
                            <w:r w:rsidRPr="00A00708">
                              <w:rPr>
                                <w:rFonts w:ascii="HGS明朝E" w:eastAsia="HGS明朝E" w:hAnsi="HGS明朝E" w:hint="eastAsia"/>
                                <w:color w:val="365F91"/>
                                <w:sz w:val="24"/>
                                <w:szCs w:val="24"/>
                              </w:rPr>
                              <w:t>国際ロータリー第</w:t>
                            </w:r>
                            <w:r w:rsidRPr="00A00708">
                              <w:rPr>
                                <w:rFonts w:ascii="HGS明朝E" w:eastAsia="HGS明朝E" w:hAnsi="HGS明朝E"/>
                                <w:color w:val="365F91"/>
                                <w:sz w:val="24"/>
                                <w:szCs w:val="24"/>
                              </w:rPr>
                              <w:t>2580</w:t>
                            </w:r>
                            <w:r w:rsidRPr="00A00708">
                              <w:rPr>
                                <w:rFonts w:ascii="HGS明朝E" w:eastAsia="HGS明朝E" w:hAnsi="HGS明朝E" w:hint="eastAsia"/>
                                <w:color w:val="365F91"/>
                                <w:sz w:val="24"/>
                                <w:szCs w:val="24"/>
                              </w:rPr>
                              <w:t>地区</w:t>
                            </w:r>
                            <w:r w:rsidRPr="00A00708">
                              <w:rPr>
                                <w:rFonts w:ascii="HGS明朝E" w:eastAsia="HGS明朝E" w:hAnsi="HGS明朝E"/>
                                <w:color w:val="365F9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00708">
                              <w:rPr>
                                <w:rFonts w:ascii="HGS明朝E" w:eastAsia="HGS明朝E" w:hAnsi="HGS明朝E" w:hint="eastAsia"/>
                                <w:color w:val="365F91"/>
                                <w:sz w:val="24"/>
                                <w:szCs w:val="24"/>
                              </w:rPr>
                              <w:t>東京田無ロータリークラブ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66C09" id="テキスト ボックス 16" o:spid="_x0000_s1030" type="#_x0000_t202" style="position:absolute;left:0;text-align:left;margin-left:-6pt;margin-top:2.55pt;width:354.1pt;height:40.4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" filled="f" stroked="f" strokeweight=".5pt">
                <v:textbox>
                  <w:txbxContent>
                    <w:p w14:paraId="46CAE233" w14:textId="77777777" w:rsidR="00D2076D" w:rsidRPr="00A00708" w:rsidRDefault="00D2076D" w:rsidP="007374D2">
                      <w:pPr>
                        <w:snapToGrid w:val="0"/>
                        <w:rPr>
                          <w:rFonts w:ascii="HGS明朝E" w:eastAsia="HGS明朝E" w:hAnsi="HGS明朝E"/>
                          <w:color w:val="365F91"/>
                          <w:sz w:val="24"/>
                          <w:szCs w:val="24"/>
                        </w:rPr>
                      </w:pPr>
                      <w:r w:rsidRPr="00A00708">
                        <w:rPr>
                          <w:rFonts w:ascii="HGS明朝E" w:eastAsia="HGS明朝E" w:hAnsi="HGS明朝E" w:hint="eastAsia"/>
                          <w:color w:val="365F91"/>
                          <w:sz w:val="24"/>
                          <w:szCs w:val="24"/>
                        </w:rPr>
                        <w:t>国際ロータリー第</w:t>
                      </w:r>
                      <w:r w:rsidRPr="00A00708">
                        <w:rPr>
                          <w:rFonts w:ascii="HGS明朝E" w:eastAsia="HGS明朝E" w:hAnsi="HGS明朝E"/>
                          <w:color w:val="365F91"/>
                          <w:sz w:val="24"/>
                          <w:szCs w:val="24"/>
                        </w:rPr>
                        <w:t>2580</w:t>
                      </w:r>
                      <w:r w:rsidRPr="00A00708">
                        <w:rPr>
                          <w:rFonts w:ascii="HGS明朝E" w:eastAsia="HGS明朝E" w:hAnsi="HGS明朝E" w:hint="eastAsia"/>
                          <w:color w:val="365F91"/>
                          <w:sz w:val="24"/>
                          <w:szCs w:val="24"/>
                        </w:rPr>
                        <w:t>地区</w:t>
                      </w:r>
                      <w:r w:rsidRPr="00A00708">
                        <w:rPr>
                          <w:rFonts w:ascii="HGS明朝E" w:eastAsia="HGS明朝E" w:hAnsi="HGS明朝E"/>
                          <w:color w:val="365F91"/>
                          <w:sz w:val="24"/>
                          <w:szCs w:val="24"/>
                        </w:rPr>
                        <w:t xml:space="preserve"> </w:t>
                      </w:r>
                      <w:r w:rsidRPr="00A00708">
                        <w:rPr>
                          <w:rFonts w:ascii="HGS明朝E" w:eastAsia="HGS明朝E" w:hAnsi="HGS明朝E" w:hint="eastAsia"/>
                          <w:color w:val="365F91"/>
                          <w:sz w:val="24"/>
                          <w:szCs w:val="24"/>
                        </w:rPr>
                        <w:t>東京田無ロータリークラブ</w:t>
                      </w:r>
                    </w:p>
                  </w:txbxContent>
                </v:textbox>
              </v:shape>
            </w:pict>
          </mc:Fallback>
        </mc:AlternateContent>
      </w:r>
    </w:p>
    <w:p w14:paraId="4005DD6A" w14:textId="12EFF988" w:rsidR="00D2076D" w:rsidRDefault="001940C6"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7BB57BB" wp14:editId="2A03D559">
                <wp:simplePos x="0" y="0"/>
                <wp:positionH relativeFrom="column">
                  <wp:posOffset>4572000</wp:posOffset>
                </wp:positionH>
                <wp:positionV relativeFrom="paragraph">
                  <wp:posOffset>68580</wp:posOffset>
                </wp:positionV>
                <wp:extent cx="2209800" cy="1295400"/>
                <wp:effectExtent l="4445" t="0" r="0" b="4445"/>
                <wp:wrapNone/>
                <wp:docPr id="29684206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B670B0" w14:textId="77777777" w:rsidR="00D2076D" w:rsidRPr="00A00708" w:rsidRDefault="00D2076D" w:rsidP="009070F2">
                            <w:pPr>
                              <w:snapToGrid w:val="0"/>
                              <w:rPr>
                                <w:color w:val="365F91"/>
                                <w:sz w:val="16"/>
                                <w:szCs w:val="16"/>
                              </w:rPr>
                            </w:pPr>
                            <w:r w:rsidRPr="00A00708">
                              <w:rPr>
                                <w:rFonts w:ascii="ＭＳ ゴシック" w:eastAsia="ＭＳ ゴシック" w:hAnsi="ＭＳ ゴシック" w:hint="eastAsia"/>
                                <w:color w:val="365F91"/>
                                <w:sz w:val="16"/>
                                <w:szCs w:val="16"/>
                              </w:rPr>
                              <w:t xml:space="preserve">例会日：毎週木曜日　</w:t>
                            </w:r>
                            <w:r w:rsidRPr="00A00708">
                              <w:rPr>
                                <w:rFonts w:ascii="ＭＳ ゴシック" w:eastAsia="ＭＳ ゴシック" w:hAnsi="ＭＳ ゴシック"/>
                                <w:color w:val="365F91"/>
                                <w:sz w:val="16"/>
                                <w:szCs w:val="16"/>
                              </w:rPr>
                              <w:t>12:30</w:t>
                            </w:r>
                            <w:r w:rsidRPr="00A00708">
                              <w:rPr>
                                <w:rFonts w:ascii="ＭＳ ゴシック" w:eastAsia="ＭＳ ゴシック" w:hAnsi="ＭＳ ゴシック" w:hint="eastAsia"/>
                                <w:color w:val="365F91"/>
                                <w:sz w:val="16"/>
                                <w:szCs w:val="16"/>
                              </w:rPr>
                              <w:t>～</w:t>
                            </w:r>
                            <w:r w:rsidRPr="00A00708">
                              <w:rPr>
                                <w:rFonts w:ascii="ＭＳ ゴシック" w:eastAsia="ＭＳ ゴシック" w:hAnsi="ＭＳ ゴシック"/>
                                <w:color w:val="365F91"/>
                                <w:sz w:val="16"/>
                                <w:szCs w:val="16"/>
                              </w:rPr>
                              <w:t>13:30</w:t>
                            </w:r>
                          </w:p>
                          <w:p w14:paraId="670DF9F5" w14:textId="4EED1B86" w:rsidR="00D2076D" w:rsidRPr="00A00708" w:rsidRDefault="00D2076D" w:rsidP="009070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365F91"/>
                                <w:sz w:val="16"/>
                                <w:szCs w:val="16"/>
                              </w:rPr>
                            </w:pPr>
                            <w:r w:rsidRPr="00A00708">
                              <w:rPr>
                                <w:rFonts w:ascii="ＭＳ ゴシック" w:eastAsia="ＭＳ ゴシック" w:hAnsi="ＭＳ ゴシック" w:hint="eastAsia"/>
                                <w:color w:val="365F91"/>
                                <w:sz w:val="16"/>
                                <w:szCs w:val="16"/>
                              </w:rPr>
                              <w:t>例会場：</w:t>
                            </w:r>
                            <w:r w:rsidR="00B61365">
                              <w:rPr>
                                <w:rFonts w:ascii="ＭＳ ゴシック" w:eastAsia="ＭＳ ゴシック" w:hAnsi="ＭＳ ゴシック" w:hint="eastAsia"/>
                                <w:color w:val="365F91"/>
                                <w:sz w:val="16"/>
                                <w:szCs w:val="16"/>
                              </w:rPr>
                              <w:t xml:space="preserve">フレンドリー　</w:t>
                            </w:r>
                            <w:r w:rsidRPr="00A00708">
                              <w:rPr>
                                <w:rFonts w:ascii="ＭＳ ゴシック" w:eastAsia="ＭＳ ゴシック" w:hAnsi="ＭＳ ゴシック"/>
                                <w:color w:val="365F91"/>
                                <w:sz w:val="16"/>
                                <w:szCs w:val="16"/>
                              </w:rPr>
                              <w:t>2</w:t>
                            </w:r>
                            <w:r w:rsidRPr="00A00708">
                              <w:rPr>
                                <w:rFonts w:ascii="ＭＳ ゴシック" w:eastAsia="ＭＳ ゴシック" w:hAnsi="ＭＳ ゴシック" w:hint="eastAsia"/>
                                <w:color w:val="365F91"/>
                                <w:sz w:val="16"/>
                                <w:szCs w:val="16"/>
                              </w:rPr>
                              <w:t>階</w:t>
                            </w:r>
                          </w:p>
                          <w:p w14:paraId="1E3B2D1C" w14:textId="77777777" w:rsidR="00D2076D" w:rsidRPr="00A00708" w:rsidRDefault="00D2076D" w:rsidP="009070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365F91"/>
                                <w:sz w:val="16"/>
                                <w:szCs w:val="16"/>
                              </w:rPr>
                            </w:pPr>
                            <w:r w:rsidRPr="00A00708">
                              <w:rPr>
                                <w:rFonts w:ascii="ＭＳ ゴシック" w:eastAsia="ＭＳ ゴシック" w:hAnsi="ＭＳ ゴシック" w:hint="eastAsia"/>
                                <w:color w:val="365F91"/>
                                <w:sz w:val="16"/>
                                <w:szCs w:val="16"/>
                              </w:rPr>
                              <w:t>事務局：〒</w:t>
                            </w:r>
                            <w:r w:rsidRPr="00A00708">
                              <w:rPr>
                                <w:rFonts w:ascii="ＭＳ ゴシック" w:eastAsia="ＭＳ ゴシック" w:hAnsi="ＭＳ ゴシック"/>
                                <w:color w:val="365F91"/>
                                <w:sz w:val="16"/>
                                <w:szCs w:val="16"/>
                              </w:rPr>
                              <w:t>188-0011</w:t>
                            </w:r>
                            <w:r w:rsidRPr="00A00708">
                              <w:rPr>
                                <w:rFonts w:ascii="ＭＳ ゴシック" w:eastAsia="ＭＳ ゴシック" w:hAnsi="ＭＳ ゴシック" w:hint="eastAsia"/>
                                <w:color w:val="365F9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  <w:p w14:paraId="5F3E3D5F" w14:textId="77777777" w:rsidR="00D2076D" w:rsidRPr="00A00708" w:rsidRDefault="00D2076D" w:rsidP="00952897">
                            <w:pPr>
                              <w:snapToGrid w:val="0"/>
                              <w:ind w:firstLineChars="400" w:firstLine="640"/>
                              <w:rPr>
                                <w:rFonts w:ascii="ＭＳ ゴシック" w:eastAsia="ＭＳ ゴシック" w:hAnsi="ＭＳ ゴシック"/>
                                <w:color w:val="365F91"/>
                                <w:sz w:val="16"/>
                                <w:szCs w:val="16"/>
                              </w:rPr>
                            </w:pPr>
                            <w:r w:rsidRPr="00A00708">
                              <w:rPr>
                                <w:rFonts w:ascii="ＭＳ ゴシック" w:eastAsia="ＭＳ ゴシック" w:hAnsi="ＭＳ ゴシック" w:hint="eastAsia"/>
                                <w:color w:val="365F91"/>
                                <w:sz w:val="16"/>
                                <w:szCs w:val="16"/>
                              </w:rPr>
                              <w:t>東京都西東京市田無町</w:t>
                            </w:r>
                            <w:r w:rsidRPr="00A00708">
                              <w:rPr>
                                <w:rFonts w:ascii="ＭＳ ゴシック" w:eastAsia="ＭＳ ゴシック" w:hAnsi="ＭＳ ゴシック"/>
                                <w:color w:val="365F91"/>
                                <w:sz w:val="16"/>
                                <w:szCs w:val="16"/>
                              </w:rPr>
                              <w:t>5-1-12</w:t>
                            </w:r>
                          </w:p>
                          <w:p w14:paraId="71C55A2C" w14:textId="77777777" w:rsidR="00D2076D" w:rsidRPr="00A00708" w:rsidRDefault="00D2076D" w:rsidP="00952897">
                            <w:pPr>
                              <w:snapToGrid w:val="0"/>
                              <w:ind w:firstLineChars="400" w:firstLine="640"/>
                              <w:rPr>
                                <w:rFonts w:ascii="ＭＳ ゴシック" w:eastAsia="ＭＳ ゴシック" w:hAnsi="ＭＳ ゴシック"/>
                                <w:color w:val="365F91"/>
                                <w:sz w:val="16"/>
                                <w:szCs w:val="16"/>
                              </w:rPr>
                            </w:pPr>
                            <w:r w:rsidRPr="00A00708">
                              <w:rPr>
                                <w:rFonts w:ascii="ＭＳ ゴシック" w:eastAsia="ＭＳ ゴシック" w:hAnsi="ＭＳ ゴシック" w:hint="eastAsia"/>
                                <w:color w:val="365F91"/>
                                <w:sz w:val="16"/>
                                <w:szCs w:val="16"/>
                              </w:rPr>
                              <w:t>海老沢ビル</w:t>
                            </w:r>
                            <w:r w:rsidRPr="00A00708">
                              <w:rPr>
                                <w:rFonts w:ascii="ＭＳ ゴシック" w:eastAsia="ＭＳ ゴシック" w:hAnsi="ＭＳ ゴシック"/>
                                <w:color w:val="365F91"/>
                                <w:sz w:val="16"/>
                                <w:szCs w:val="16"/>
                              </w:rPr>
                              <w:t>401</w:t>
                            </w:r>
                          </w:p>
                          <w:p w14:paraId="3B214312" w14:textId="77777777" w:rsidR="00D2076D" w:rsidRPr="00A00708" w:rsidRDefault="00D2076D" w:rsidP="009070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365F91"/>
                                <w:sz w:val="16"/>
                                <w:szCs w:val="16"/>
                              </w:rPr>
                            </w:pPr>
                            <w:r w:rsidRPr="00A00708">
                              <w:rPr>
                                <w:rFonts w:ascii="ＭＳ ゴシック" w:eastAsia="ＭＳ ゴシック" w:hAnsi="ＭＳ ゴシック"/>
                                <w:color w:val="365F91"/>
                                <w:sz w:val="16"/>
                                <w:szCs w:val="16"/>
                              </w:rPr>
                              <w:t>TEL 042-463-6711</w:t>
                            </w:r>
                            <w:r w:rsidRPr="00A00708">
                              <w:rPr>
                                <w:rFonts w:ascii="ＭＳ ゴシック" w:eastAsia="ＭＳ ゴシック" w:hAnsi="ＭＳ ゴシック" w:hint="eastAsia"/>
                                <w:color w:val="365F91"/>
                                <w:sz w:val="16"/>
                                <w:szCs w:val="16"/>
                              </w:rPr>
                              <w:t xml:space="preserve">　　</w:t>
                            </w:r>
                            <w:r w:rsidRPr="00A00708">
                              <w:rPr>
                                <w:rFonts w:ascii="ＭＳ ゴシック" w:eastAsia="ＭＳ ゴシック" w:hAnsi="ＭＳ ゴシック"/>
                                <w:color w:val="365F91"/>
                                <w:sz w:val="16"/>
                                <w:szCs w:val="16"/>
                              </w:rPr>
                              <w:t>FAX 042-463-6716</w:t>
                            </w:r>
                          </w:p>
                          <w:p w14:paraId="0616D166" w14:textId="3D63E6BF" w:rsidR="00D2076D" w:rsidRPr="00A00708" w:rsidRDefault="00000000" w:rsidP="009070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365F91"/>
                                <w:sz w:val="16"/>
                                <w:szCs w:val="16"/>
                              </w:rPr>
                            </w:pPr>
                            <w:hyperlink r:id="rId9" w:history="1">
                              <w:r w:rsidR="0075425B" w:rsidRPr="003B4CA8">
                                <w:rPr>
                                  <w:rStyle w:val="a7"/>
                                  <w:rFonts w:ascii="ＭＳ ゴシック" w:eastAsia="ＭＳ ゴシック" w:hAnsi="ＭＳ ゴシック"/>
                                  <w:sz w:val="16"/>
                                  <w:szCs w:val="16"/>
                                </w:rPr>
                                <w:t>E-mail/info@nishitokyoshi-rc.org</w:t>
                              </w:r>
                            </w:hyperlink>
                          </w:p>
                          <w:p w14:paraId="346BF0F3" w14:textId="77777777" w:rsidR="00D2076D" w:rsidRPr="00A00708" w:rsidRDefault="00D2076D" w:rsidP="009070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365F91"/>
                                <w:sz w:val="16"/>
                                <w:szCs w:val="16"/>
                              </w:rPr>
                            </w:pPr>
                            <w:r w:rsidRPr="00A00708">
                              <w:rPr>
                                <w:rFonts w:ascii="ＭＳ ゴシック" w:eastAsia="ＭＳ ゴシック" w:hAnsi="ＭＳ ゴシック"/>
                                <w:color w:val="365F91"/>
                                <w:sz w:val="16"/>
                                <w:szCs w:val="16"/>
                              </w:rPr>
                              <w:t>HP/https://nishitokyoshi-rc.org/</w:t>
                            </w:r>
                          </w:p>
                          <w:p w14:paraId="2C076B47" w14:textId="0A476DC0" w:rsidR="00D2076D" w:rsidRDefault="00D2076D" w:rsidP="009070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365F91"/>
                                <w:sz w:val="16"/>
                                <w:szCs w:val="16"/>
                              </w:rPr>
                            </w:pPr>
                            <w:r w:rsidRPr="00A00708">
                              <w:rPr>
                                <w:rFonts w:ascii="ＭＳ ゴシック" w:eastAsia="ＭＳ ゴシック" w:hAnsi="ＭＳ ゴシック" w:hint="eastAsia"/>
                                <w:color w:val="365F91"/>
                                <w:sz w:val="16"/>
                                <w:szCs w:val="16"/>
                              </w:rPr>
                              <w:t>会長：</w:t>
                            </w:r>
                            <w:r w:rsidR="00B61365">
                              <w:rPr>
                                <w:rFonts w:ascii="ＭＳ ゴシック" w:eastAsia="ＭＳ ゴシック" w:hAnsi="ＭＳ ゴシック" w:hint="eastAsia"/>
                                <w:color w:val="365F91"/>
                                <w:sz w:val="16"/>
                                <w:szCs w:val="16"/>
                              </w:rPr>
                              <w:t>吉田宗泰</w:t>
                            </w:r>
                            <w:r w:rsidRPr="00A00708">
                              <w:rPr>
                                <w:rFonts w:ascii="ＭＳ ゴシック" w:eastAsia="ＭＳ ゴシック" w:hAnsi="ＭＳ ゴシック" w:hint="eastAsia"/>
                                <w:color w:val="365F91"/>
                                <w:sz w:val="16"/>
                                <w:szCs w:val="16"/>
                              </w:rPr>
                              <w:t xml:space="preserve">　幹事：</w:t>
                            </w:r>
                            <w:r w:rsidR="00B61365">
                              <w:rPr>
                                <w:rFonts w:ascii="ＭＳ ゴシック" w:eastAsia="ＭＳ ゴシック" w:hAnsi="ＭＳ ゴシック" w:hint="eastAsia"/>
                                <w:color w:val="365F91"/>
                                <w:sz w:val="16"/>
                                <w:szCs w:val="16"/>
                              </w:rPr>
                              <w:t>成田英夫</w:t>
                            </w:r>
                          </w:p>
                          <w:p w14:paraId="44BDA94F" w14:textId="77777777" w:rsidR="00B61365" w:rsidRPr="00A00708" w:rsidRDefault="00B61365" w:rsidP="009070F2">
                            <w:pPr>
                              <w:snapToGrid w:val="0"/>
                              <w:rPr>
                                <w:color w:val="365F9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B57BB" id="テキスト ボックス 4" o:spid="_x0000_s1031" type="#_x0000_t202" style="position:absolute;left:0;text-align:left;margin-left:5in;margin-top:5.4pt;width:174pt;height:102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" filled="f" stroked="f" strokeweight=".5pt">
                <v:textbox>
                  <w:txbxContent>
                    <w:p w14:paraId="79B670B0" w14:textId="77777777" w:rsidR="00D2076D" w:rsidRPr="00A00708" w:rsidRDefault="00D2076D" w:rsidP="009070F2">
                      <w:pPr>
                        <w:snapToGrid w:val="0"/>
                        <w:rPr>
                          <w:color w:val="365F91"/>
                          <w:sz w:val="16"/>
                          <w:szCs w:val="16"/>
                        </w:rPr>
                      </w:pPr>
                      <w:r w:rsidRPr="00A00708">
                        <w:rPr>
                          <w:rFonts w:ascii="ＭＳ ゴシック" w:eastAsia="ＭＳ ゴシック" w:hAnsi="ＭＳ ゴシック" w:hint="eastAsia"/>
                          <w:color w:val="365F91"/>
                          <w:sz w:val="16"/>
                          <w:szCs w:val="16"/>
                        </w:rPr>
                        <w:t xml:space="preserve">例会日：毎週木曜日　</w:t>
                      </w:r>
                      <w:r w:rsidRPr="00A00708">
                        <w:rPr>
                          <w:rFonts w:ascii="ＭＳ ゴシック" w:eastAsia="ＭＳ ゴシック" w:hAnsi="ＭＳ ゴシック"/>
                          <w:color w:val="365F91"/>
                          <w:sz w:val="16"/>
                          <w:szCs w:val="16"/>
                        </w:rPr>
                        <w:t>12:30</w:t>
                      </w:r>
                      <w:r w:rsidRPr="00A00708">
                        <w:rPr>
                          <w:rFonts w:ascii="ＭＳ ゴシック" w:eastAsia="ＭＳ ゴシック" w:hAnsi="ＭＳ ゴシック" w:hint="eastAsia"/>
                          <w:color w:val="365F91"/>
                          <w:sz w:val="16"/>
                          <w:szCs w:val="16"/>
                        </w:rPr>
                        <w:t>～</w:t>
                      </w:r>
                      <w:r w:rsidRPr="00A00708">
                        <w:rPr>
                          <w:rFonts w:ascii="ＭＳ ゴシック" w:eastAsia="ＭＳ ゴシック" w:hAnsi="ＭＳ ゴシック"/>
                          <w:color w:val="365F91"/>
                          <w:sz w:val="16"/>
                          <w:szCs w:val="16"/>
                        </w:rPr>
                        <w:t>13:30</w:t>
                      </w:r>
                    </w:p>
                    <w:p w14:paraId="670DF9F5" w14:textId="4EED1B86" w:rsidR="00D2076D" w:rsidRPr="00A00708" w:rsidRDefault="00D2076D" w:rsidP="009070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365F91"/>
                          <w:sz w:val="16"/>
                          <w:szCs w:val="16"/>
                        </w:rPr>
                      </w:pPr>
                      <w:r w:rsidRPr="00A00708">
                        <w:rPr>
                          <w:rFonts w:ascii="ＭＳ ゴシック" w:eastAsia="ＭＳ ゴシック" w:hAnsi="ＭＳ ゴシック" w:hint="eastAsia"/>
                          <w:color w:val="365F91"/>
                          <w:sz w:val="16"/>
                          <w:szCs w:val="16"/>
                        </w:rPr>
                        <w:t>例会場：</w:t>
                      </w:r>
                      <w:r w:rsidR="00B61365">
                        <w:rPr>
                          <w:rFonts w:ascii="ＭＳ ゴシック" w:eastAsia="ＭＳ ゴシック" w:hAnsi="ＭＳ ゴシック" w:hint="eastAsia"/>
                          <w:color w:val="365F91"/>
                          <w:sz w:val="16"/>
                          <w:szCs w:val="16"/>
                        </w:rPr>
                        <w:t xml:space="preserve">フレンドリー　</w:t>
                      </w:r>
                      <w:r w:rsidRPr="00A00708">
                        <w:rPr>
                          <w:rFonts w:ascii="ＭＳ ゴシック" w:eastAsia="ＭＳ ゴシック" w:hAnsi="ＭＳ ゴシック"/>
                          <w:color w:val="365F91"/>
                          <w:sz w:val="16"/>
                          <w:szCs w:val="16"/>
                        </w:rPr>
                        <w:t>2</w:t>
                      </w:r>
                      <w:r w:rsidRPr="00A00708">
                        <w:rPr>
                          <w:rFonts w:ascii="ＭＳ ゴシック" w:eastAsia="ＭＳ ゴシック" w:hAnsi="ＭＳ ゴシック" w:hint="eastAsia"/>
                          <w:color w:val="365F91"/>
                          <w:sz w:val="16"/>
                          <w:szCs w:val="16"/>
                        </w:rPr>
                        <w:t>階</w:t>
                      </w:r>
                    </w:p>
                    <w:p w14:paraId="1E3B2D1C" w14:textId="77777777" w:rsidR="00D2076D" w:rsidRPr="00A00708" w:rsidRDefault="00D2076D" w:rsidP="009070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365F91"/>
                          <w:sz w:val="16"/>
                          <w:szCs w:val="16"/>
                        </w:rPr>
                      </w:pPr>
                      <w:r w:rsidRPr="00A00708">
                        <w:rPr>
                          <w:rFonts w:ascii="ＭＳ ゴシック" w:eastAsia="ＭＳ ゴシック" w:hAnsi="ＭＳ ゴシック" w:hint="eastAsia"/>
                          <w:color w:val="365F91"/>
                          <w:sz w:val="16"/>
                          <w:szCs w:val="16"/>
                        </w:rPr>
                        <w:t>事務局：〒</w:t>
                      </w:r>
                      <w:r w:rsidRPr="00A00708">
                        <w:rPr>
                          <w:rFonts w:ascii="ＭＳ ゴシック" w:eastAsia="ＭＳ ゴシック" w:hAnsi="ＭＳ ゴシック"/>
                          <w:color w:val="365F91"/>
                          <w:sz w:val="16"/>
                          <w:szCs w:val="16"/>
                        </w:rPr>
                        <w:t>188-0011</w:t>
                      </w:r>
                      <w:r w:rsidRPr="00A00708">
                        <w:rPr>
                          <w:rFonts w:ascii="ＭＳ ゴシック" w:eastAsia="ＭＳ ゴシック" w:hAnsi="ＭＳ ゴシック" w:hint="eastAsia"/>
                          <w:color w:val="365F91"/>
                          <w:sz w:val="16"/>
                          <w:szCs w:val="16"/>
                        </w:rPr>
                        <w:t xml:space="preserve">　</w:t>
                      </w:r>
                    </w:p>
                    <w:p w14:paraId="5F3E3D5F" w14:textId="77777777" w:rsidR="00D2076D" w:rsidRPr="00A00708" w:rsidRDefault="00D2076D" w:rsidP="00952897">
                      <w:pPr>
                        <w:snapToGrid w:val="0"/>
                        <w:ind w:firstLineChars="400" w:firstLine="640"/>
                        <w:rPr>
                          <w:rFonts w:ascii="ＭＳ ゴシック" w:eastAsia="ＭＳ ゴシック" w:hAnsi="ＭＳ ゴシック"/>
                          <w:color w:val="365F91"/>
                          <w:sz w:val="16"/>
                          <w:szCs w:val="16"/>
                        </w:rPr>
                      </w:pPr>
                      <w:r w:rsidRPr="00A00708">
                        <w:rPr>
                          <w:rFonts w:ascii="ＭＳ ゴシック" w:eastAsia="ＭＳ ゴシック" w:hAnsi="ＭＳ ゴシック" w:hint="eastAsia"/>
                          <w:color w:val="365F91"/>
                          <w:sz w:val="16"/>
                          <w:szCs w:val="16"/>
                        </w:rPr>
                        <w:t>東京都西東京市田無町</w:t>
                      </w:r>
                      <w:r w:rsidRPr="00A00708">
                        <w:rPr>
                          <w:rFonts w:ascii="ＭＳ ゴシック" w:eastAsia="ＭＳ ゴシック" w:hAnsi="ＭＳ ゴシック"/>
                          <w:color w:val="365F91"/>
                          <w:sz w:val="16"/>
                          <w:szCs w:val="16"/>
                        </w:rPr>
                        <w:t>5-1-12</w:t>
                      </w:r>
                    </w:p>
                    <w:p w14:paraId="71C55A2C" w14:textId="77777777" w:rsidR="00D2076D" w:rsidRPr="00A00708" w:rsidRDefault="00D2076D" w:rsidP="00952897">
                      <w:pPr>
                        <w:snapToGrid w:val="0"/>
                        <w:ind w:firstLineChars="400" w:firstLine="640"/>
                        <w:rPr>
                          <w:rFonts w:ascii="ＭＳ ゴシック" w:eastAsia="ＭＳ ゴシック" w:hAnsi="ＭＳ ゴシック"/>
                          <w:color w:val="365F91"/>
                          <w:sz w:val="16"/>
                          <w:szCs w:val="16"/>
                        </w:rPr>
                      </w:pPr>
                      <w:r w:rsidRPr="00A00708">
                        <w:rPr>
                          <w:rFonts w:ascii="ＭＳ ゴシック" w:eastAsia="ＭＳ ゴシック" w:hAnsi="ＭＳ ゴシック" w:hint="eastAsia"/>
                          <w:color w:val="365F91"/>
                          <w:sz w:val="16"/>
                          <w:szCs w:val="16"/>
                        </w:rPr>
                        <w:t>海老沢ビル</w:t>
                      </w:r>
                      <w:r w:rsidRPr="00A00708">
                        <w:rPr>
                          <w:rFonts w:ascii="ＭＳ ゴシック" w:eastAsia="ＭＳ ゴシック" w:hAnsi="ＭＳ ゴシック"/>
                          <w:color w:val="365F91"/>
                          <w:sz w:val="16"/>
                          <w:szCs w:val="16"/>
                        </w:rPr>
                        <w:t>401</w:t>
                      </w:r>
                    </w:p>
                    <w:p w14:paraId="3B214312" w14:textId="77777777" w:rsidR="00D2076D" w:rsidRPr="00A00708" w:rsidRDefault="00D2076D" w:rsidP="009070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365F91"/>
                          <w:sz w:val="16"/>
                          <w:szCs w:val="16"/>
                        </w:rPr>
                      </w:pPr>
                      <w:r w:rsidRPr="00A00708">
                        <w:rPr>
                          <w:rFonts w:ascii="ＭＳ ゴシック" w:eastAsia="ＭＳ ゴシック" w:hAnsi="ＭＳ ゴシック"/>
                          <w:color w:val="365F91"/>
                          <w:sz w:val="16"/>
                          <w:szCs w:val="16"/>
                        </w:rPr>
                        <w:t>TEL 042-463-6711</w:t>
                      </w:r>
                      <w:r w:rsidRPr="00A00708">
                        <w:rPr>
                          <w:rFonts w:ascii="ＭＳ ゴシック" w:eastAsia="ＭＳ ゴシック" w:hAnsi="ＭＳ ゴシック" w:hint="eastAsia"/>
                          <w:color w:val="365F91"/>
                          <w:sz w:val="16"/>
                          <w:szCs w:val="16"/>
                        </w:rPr>
                        <w:t xml:space="preserve">　　</w:t>
                      </w:r>
                      <w:r w:rsidRPr="00A00708">
                        <w:rPr>
                          <w:rFonts w:ascii="ＭＳ ゴシック" w:eastAsia="ＭＳ ゴシック" w:hAnsi="ＭＳ ゴシック"/>
                          <w:color w:val="365F91"/>
                          <w:sz w:val="16"/>
                          <w:szCs w:val="16"/>
                        </w:rPr>
                        <w:t>FAX 042-463-6716</w:t>
                      </w:r>
                    </w:p>
                    <w:p w14:paraId="0616D166" w14:textId="3D63E6BF" w:rsidR="00D2076D" w:rsidRPr="00A00708" w:rsidRDefault="00000000" w:rsidP="009070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365F91"/>
                          <w:sz w:val="16"/>
                          <w:szCs w:val="16"/>
                        </w:rPr>
                      </w:pPr>
                      <w:hyperlink r:id="rId10" w:history="1">
                        <w:r w:rsidR="0075425B" w:rsidRPr="003B4CA8">
                          <w:rPr>
                            <w:rStyle w:val="a7"/>
                            <w:rFonts w:ascii="ＭＳ ゴシック" w:eastAsia="ＭＳ ゴシック" w:hAnsi="ＭＳ ゴシック"/>
                            <w:sz w:val="16"/>
                            <w:szCs w:val="16"/>
                          </w:rPr>
                          <w:t>E-mail/info@nishitokyoshi-rc.org</w:t>
                        </w:r>
                      </w:hyperlink>
                    </w:p>
                    <w:p w14:paraId="346BF0F3" w14:textId="77777777" w:rsidR="00D2076D" w:rsidRPr="00A00708" w:rsidRDefault="00D2076D" w:rsidP="009070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365F91"/>
                          <w:sz w:val="16"/>
                          <w:szCs w:val="16"/>
                        </w:rPr>
                      </w:pPr>
                      <w:r w:rsidRPr="00A00708">
                        <w:rPr>
                          <w:rFonts w:ascii="ＭＳ ゴシック" w:eastAsia="ＭＳ ゴシック" w:hAnsi="ＭＳ ゴシック"/>
                          <w:color w:val="365F91"/>
                          <w:sz w:val="16"/>
                          <w:szCs w:val="16"/>
                        </w:rPr>
                        <w:t>HP/https://nishitokyoshi-rc.org/</w:t>
                      </w:r>
                    </w:p>
                    <w:p w14:paraId="2C076B47" w14:textId="0A476DC0" w:rsidR="00D2076D" w:rsidRDefault="00D2076D" w:rsidP="009070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365F91"/>
                          <w:sz w:val="16"/>
                          <w:szCs w:val="16"/>
                        </w:rPr>
                      </w:pPr>
                      <w:r w:rsidRPr="00A00708">
                        <w:rPr>
                          <w:rFonts w:ascii="ＭＳ ゴシック" w:eastAsia="ＭＳ ゴシック" w:hAnsi="ＭＳ ゴシック" w:hint="eastAsia"/>
                          <w:color w:val="365F91"/>
                          <w:sz w:val="16"/>
                          <w:szCs w:val="16"/>
                        </w:rPr>
                        <w:t>会長：</w:t>
                      </w:r>
                      <w:r w:rsidR="00B61365">
                        <w:rPr>
                          <w:rFonts w:ascii="ＭＳ ゴシック" w:eastAsia="ＭＳ ゴシック" w:hAnsi="ＭＳ ゴシック" w:hint="eastAsia"/>
                          <w:color w:val="365F91"/>
                          <w:sz w:val="16"/>
                          <w:szCs w:val="16"/>
                        </w:rPr>
                        <w:t>吉田宗泰</w:t>
                      </w:r>
                      <w:r w:rsidRPr="00A00708">
                        <w:rPr>
                          <w:rFonts w:ascii="ＭＳ ゴシック" w:eastAsia="ＭＳ ゴシック" w:hAnsi="ＭＳ ゴシック" w:hint="eastAsia"/>
                          <w:color w:val="365F91"/>
                          <w:sz w:val="16"/>
                          <w:szCs w:val="16"/>
                        </w:rPr>
                        <w:t xml:space="preserve">　幹事：</w:t>
                      </w:r>
                      <w:r w:rsidR="00B61365">
                        <w:rPr>
                          <w:rFonts w:ascii="ＭＳ ゴシック" w:eastAsia="ＭＳ ゴシック" w:hAnsi="ＭＳ ゴシック" w:hint="eastAsia"/>
                          <w:color w:val="365F91"/>
                          <w:sz w:val="16"/>
                          <w:szCs w:val="16"/>
                        </w:rPr>
                        <w:t>成田英夫</w:t>
                      </w:r>
                    </w:p>
                    <w:p w14:paraId="44BDA94F" w14:textId="77777777" w:rsidR="00B61365" w:rsidRPr="00A00708" w:rsidRDefault="00B61365" w:rsidP="009070F2">
                      <w:pPr>
                        <w:snapToGrid w:val="0"/>
                        <w:rPr>
                          <w:color w:val="365F9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C0C044C" w14:textId="497439E1" w:rsidR="00D2076D" w:rsidRDefault="00D2076D"/>
    <w:p w14:paraId="340DBAD1" w14:textId="128E8EE0" w:rsidR="00D2076D" w:rsidRDefault="001940C6">
      <w:r>
        <w:rPr>
          <w:noProof/>
        </w:rPr>
        <w:drawing>
          <wp:anchor distT="0" distB="0" distL="120396" distR="114300" simplePos="0" relativeHeight="251653632" behindDoc="0" locked="0" layoutInCell="1" allowOverlap="1" wp14:anchorId="19217F32" wp14:editId="5354B77D">
            <wp:simplePos x="0" y="0"/>
            <wp:positionH relativeFrom="column">
              <wp:posOffset>-5334</wp:posOffset>
            </wp:positionH>
            <wp:positionV relativeFrom="paragraph">
              <wp:posOffset>28829</wp:posOffset>
            </wp:positionV>
            <wp:extent cx="4324350" cy="1018921"/>
            <wp:effectExtent l="0" t="0" r="0" b="0"/>
            <wp:wrapNone/>
            <wp:docPr id="10" name="図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1018540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C4AA49" w14:textId="2F41E060" w:rsidR="00D2076D" w:rsidRDefault="00D2076D"/>
    <w:p w14:paraId="4CC57B80" w14:textId="24B69D08" w:rsidR="00D2076D" w:rsidRDefault="00D2076D"/>
    <w:p w14:paraId="4F1FB431" w14:textId="4C0090B5" w:rsidR="00D2076D" w:rsidRDefault="00D2076D"/>
    <w:p w14:paraId="0E509BB6" w14:textId="5BF4FB72" w:rsidR="00D2076D" w:rsidRDefault="00D2076D"/>
    <w:p w14:paraId="45725BC6" w14:textId="108C3C01" w:rsidR="00D2076D" w:rsidRDefault="00D2076D"/>
    <w:p w14:paraId="4F379FC8" w14:textId="4B509ADC" w:rsidR="00D2076D" w:rsidRDefault="00D2076D"/>
    <w:p w14:paraId="23F9A83B" w14:textId="77777777" w:rsidR="00D2076D" w:rsidRDefault="00D2076D">
      <w:pPr>
        <w:sectPr w:rsidR="00D2076D" w:rsidSect="000C009C">
          <w:pgSz w:w="11906" w:h="16838" w:code="9"/>
          <w:pgMar w:top="680" w:right="964" w:bottom="1021" w:left="907" w:header="851" w:footer="992" w:gutter="0"/>
          <w:cols w:space="425"/>
          <w:docGrid w:type="linesAndChars" w:linePitch="291"/>
        </w:sectPr>
      </w:pPr>
    </w:p>
    <w:p w14:paraId="3BB79A7A" w14:textId="15D47C12" w:rsidR="00D2076D" w:rsidRDefault="00D2076D">
      <w:pPr>
        <w:rPr>
          <w:rFonts w:ascii="ＭＳ ゴシック" w:eastAsia="ＭＳ ゴシック" w:hAnsi="ＭＳ ゴシック"/>
          <w:b/>
        </w:rPr>
      </w:pPr>
      <w:r w:rsidRPr="0070123F">
        <w:rPr>
          <w:rFonts w:ascii="ＭＳ ゴシック" w:eastAsia="ＭＳ ゴシック" w:hAnsi="ＭＳ ゴシック"/>
          <w:b/>
        </w:rPr>
        <w:t>Vol.</w:t>
      </w:r>
      <w:r w:rsidR="00C65F9E">
        <w:rPr>
          <w:rFonts w:ascii="ＭＳ ゴシック" w:eastAsia="ＭＳ ゴシック" w:hAnsi="ＭＳ ゴシック" w:hint="eastAsia"/>
          <w:b/>
        </w:rPr>
        <w:t>5</w:t>
      </w:r>
      <w:r w:rsidR="001940C6">
        <w:rPr>
          <w:rFonts w:ascii="ＭＳ ゴシック" w:eastAsia="ＭＳ ゴシック" w:hAnsi="ＭＳ ゴシック" w:hint="eastAsia"/>
          <w:b/>
        </w:rPr>
        <w:t>6</w:t>
      </w:r>
      <w:r w:rsidRPr="0070123F">
        <w:rPr>
          <w:rFonts w:ascii="ＭＳ ゴシック" w:eastAsia="ＭＳ ゴシック" w:hAnsi="ＭＳ ゴシック"/>
          <w:b/>
        </w:rPr>
        <w:t xml:space="preserve">   No.</w:t>
      </w:r>
      <w:r w:rsidR="007B0A88">
        <w:rPr>
          <w:rFonts w:ascii="ＭＳ ゴシック" w:eastAsia="ＭＳ ゴシック" w:hAnsi="ＭＳ ゴシック" w:hint="eastAsia"/>
          <w:b/>
        </w:rPr>
        <w:t>2</w:t>
      </w:r>
      <w:r w:rsidRPr="0070123F">
        <w:rPr>
          <w:rFonts w:ascii="ＭＳ ゴシック" w:eastAsia="ＭＳ ゴシック" w:hAnsi="ＭＳ ゴシック"/>
          <w:b/>
        </w:rPr>
        <w:t>/</w:t>
      </w:r>
      <w:r w:rsidRPr="0070123F">
        <w:rPr>
          <w:rFonts w:ascii="ＭＳ ゴシック" w:eastAsia="ＭＳ ゴシック" w:hAnsi="ＭＳ ゴシック" w:hint="eastAsia"/>
          <w:b/>
        </w:rPr>
        <w:t xml:space="preserve">　</w:t>
      </w:r>
      <w:r w:rsidRPr="0070123F">
        <w:rPr>
          <w:rFonts w:ascii="ＭＳ ゴシック" w:eastAsia="ＭＳ ゴシック" w:hAnsi="ＭＳ ゴシック"/>
          <w:b/>
        </w:rPr>
        <w:t>20</w:t>
      </w:r>
      <w:r>
        <w:rPr>
          <w:rFonts w:ascii="ＭＳ ゴシック" w:eastAsia="ＭＳ ゴシック" w:hAnsi="ＭＳ ゴシック"/>
          <w:b/>
        </w:rPr>
        <w:t>2</w:t>
      </w:r>
      <w:r w:rsidR="000D7525">
        <w:rPr>
          <w:rFonts w:ascii="ＭＳ ゴシック" w:eastAsia="ＭＳ ゴシック" w:hAnsi="ＭＳ ゴシック" w:hint="eastAsia"/>
          <w:b/>
        </w:rPr>
        <w:t>4</w:t>
      </w:r>
      <w:r w:rsidRPr="0070123F">
        <w:rPr>
          <w:rFonts w:ascii="ＭＳ ゴシック" w:eastAsia="ＭＳ ゴシック" w:hAnsi="ＭＳ ゴシック"/>
          <w:b/>
        </w:rPr>
        <w:t>.</w:t>
      </w:r>
      <w:r w:rsidR="007B0A88">
        <w:rPr>
          <w:rFonts w:ascii="ＭＳ ゴシック" w:eastAsia="ＭＳ ゴシック" w:hAnsi="ＭＳ ゴシック" w:hint="eastAsia"/>
          <w:b/>
        </w:rPr>
        <w:t>7</w:t>
      </w:r>
      <w:r w:rsidRPr="0070123F">
        <w:rPr>
          <w:rFonts w:ascii="ＭＳ ゴシック" w:eastAsia="ＭＳ ゴシック" w:hAnsi="ＭＳ ゴシック"/>
          <w:b/>
        </w:rPr>
        <w:t>.</w:t>
      </w:r>
      <w:r w:rsidR="007B0A88">
        <w:rPr>
          <w:rFonts w:ascii="ＭＳ ゴシック" w:eastAsia="ＭＳ ゴシック" w:hAnsi="ＭＳ ゴシック" w:hint="eastAsia"/>
          <w:b/>
        </w:rPr>
        <w:t>18</w:t>
      </w:r>
      <w:r w:rsidRPr="0070123F">
        <w:rPr>
          <w:rFonts w:ascii="ＭＳ ゴシック" w:eastAsia="ＭＳ ゴシック" w:hAnsi="ＭＳ ゴシック" w:hint="eastAsia"/>
          <w:b/>
        </w:rPr>
        <w:t>発行</w:t>
      </w:r>
    </w:p>
    <w:p w14:paraId="0DAE1942" w14:textId="3D77A595" w:rsidR="00D2076D" w:rsidRPr="0070123F" w:rsidRDefault="001940C6">
      <w:pPr>
        <w:rPr>
          <w:rFonts w:ascii="ＭＳ ゴシック" w:eastAsia="ＭＳ ゴシック" w:hAnsi="ＭＳ ゴシック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51967F9" wp14:editId="4CD25E47">
                <wp:simplePos x="0" y="0"/>
                <wp:positionH relativeFrom="column">
                  <wp:posOffset>-4445</wp:posOffset>
                </wp:positionH>
                <wp:positionV relativeFrom="paragraph">
                  <wp:posOffset>78105</wp:posOffset>
                </wp:positionV>
                <wp:extent cx="3019425" cy="0"/>
                <wp:effectExtent l="19050" t="20955" r="19050" b="17145"/>
                <wp:wrapNone/>
                <wp:docPr id="511851596" name="直線コネクタ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1942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365F9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017EFA" id="直線コネクタ 5" o:spid="_x0000_s1026" style="position:absolute;left:0;text-align:lef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35pt,6.15pt" to="237.4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" strokecolor="#365f91" strokeweight="2.25pt"/>
            </w:pict>
          </mc:Fallback>
        </mc:AlternateContent>
      </w:r>
    </w:p>
    <w:p w14:paraId="6B0BB1C5" w14:textId="3127978C" w:rsidR="00D2076D" w:rsidRDefault="00D2076D" w:rsidP="0012297F">
      <w:pPr>
        <w:spacing w:line="240" w:lineRule="atLeast"/>
        <w:jc w:val="center"/>
        <w:rPr>
          <w:rFonts w:ascii="MS UI Gothic" w:eastAsia="MS UI Gothic" w:hAnsi="MS UI Gothic"/>
          <w:b/>
          <w:sz w:val="24"/>
        </w:rPr>
      </w:pPr>
      <w:r>
        <w:rPr>
          <w:rFonts w:ascii="MS UI Gothic" w:eastAsia="MS UI Gothic" w:hAnsi="MS UI Gothic" w:hint="eastAsia"/>
          <w:b/>
          <w:sz w:val="24"/>
        </w:rPr>
        <w:t>第</w:t>
      </w:r>
      <w:r w:rsidR="007B0A88">
        <w:rPr>
          <w:rFonts w:ascii="MS UI Gothic" w:eastAsia="MS UI Gothic" w:hAnsi="MS UI Gothic" w:hint="eastAsia"/>
          <w:b/>
          <w:sz w:val="24"/>
        </w:rPr>
        <w:t>2571</w:t>
      </w:r>
      <w:r>
        <w:rPr>
          <w:rFonts w:ascii="MS UI Gothic" w:eastAsia="MS UI Gothic" w:hAnsi="MS UI Gothic" w:hint="eastAsia"/>
          <w:b/>
          <w:sz w:val="24"/>
        </w:rPr>
        <w:t xml:space="preserve">　回　例会</w:t>
      </w:r>
      <w:r w:rsidR="00875A98">
        <w:rPr>
          <w:rFonts w:ascii="MS UI Gothic" w:eastAsia="MS UI Gothic" w:hAnsi="MS UI Gothic" w:hint="eastAsia"/>
          <w:b/>
          <w:sz w:val="24"/>
        </w:rPr>
        <w:t xml:space="preserve">　</w:t>
      </w:r>
      <w:r w:rsidR="007B0A88">
        <w:rPr>
          <w:rFonts w:ascii="MS UI Gothic" w:eastAsia="MS UI Gothic" w:hAnsi="MS UI Gothic" w:hint="eastAsia"/>
          <w:b/>
          <w:sz w:val="24"/>
        </w:rPr>
        <w:t>7</w:t>
      </w:r>
      <w:r>
        <w:rPr>
          <w:rFonts w:ascii="MS UI Gothic" w:eastAsia="MS UI Gothic" w:hAnsi="MS UI Gothic" w:hint="eastAsia"/>
          <w:b/>
          <w:sz w:val="24"/>
        </w:rPr>
        <w:t>月</w:t>
      </w:r>
      <w:r w:rsidR="007B0A88">
        <w:rPr>
          <w:rFonts w:ascii="MS UI Gothic" w:eastAsia="MS UI Gothic" w:hAnsi="MS UI Gothic" w:hint="eastAsia"/>
          <w:b/>
          <w:sz w:val="24"/>
        </w:rPr>
        <w:t>18</w:t>
      </w:r>
      <w:r w:rsidR="003F05A8">
        <w:rPr>
          <w:rFonts w:ascii="MS UI Gothic" w:eastAsia="MS UI Gothic" w:hAnsi="MS UI Gothic" w:hint="eastAsia"/>
          <w:b/>
          <w:sz w:val="24"/>
        </w:rPr>
        <w:t xml:space="preserve">　</w:t>
      </w:r>
      <w:r>
        <w:rPr>
          <w:rFonts w:ascii="MS UI Gothic" w:eastAsia="MS UI Gothic" w:hAnsi="MS UI Gothic" w:hint="eastAsia"/>
          <w:b/>
          <w:sz w:val="24"/>
        </w:rPr>
        <w:t>日（木）</w:t>
      </w:r>
    </w:p>
    <w:p w14:paraId="77D353B0" w14:textId="2C13ACA8" w:rsidR="007B0A88" w:rsidRDefault="007B0A88" w:rsidP="0012297F">
      <w:pPr>
        <w:spacing w:line="240" w:lineRule="atLeast"/>
        <w:jc w:val="center"/>
        <w:rPr>
          <w:rFonts w:ascii="MS UI Gothic" w:eastAsia="MS UI Gothic" w:hAnsi="MS UI Gothic" w:hint="eastAsia"/>
          <w:b/>
          <w:sz w:val="24"/>
        </w:rPr>
      </w:pPr>
      <w:r>
        <w:rPr>
          <w:rFonts w:ascii="MS UI Gothic" w:eastAsia="MS UI Gothic" w:hAnsi="MS UI Gothic" w:hint="eastAsia"/>
          <w:b/>
          <w:sz w:val="24"/>
        </w:rPr>
        <w:t>ガバナー補佐訪問</w:t>
      </w:r>
    </w:p>
    <w:p w14:paraId="23DC575F" w14:textId="17B5AD4A" w:rsidR="00D2076D" w:rsidRPr="00E745C9" w:rsidRDefault="001940C6" w:rsidP="00267BAF">
      <w:pPr>
        <w:rPr>
          <w:rFonts w:ascii="MS UI Gothic" w:eastAsia="MS UI Gothic" w:hAnsi="MS UI Gothic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AB687E3" wp14:editId="1C76E180">
                <wp:simplePos x="0" y="0"/>
                <wp:positionH relativeFrom="column">
                  <wp:posOffset>-4445</wp:posOffset>
                </wp:positionH>
                <wp:positionV relativeFrom="paragraph">
                  <wp:posOffset>160655</wp:posOffset>
                </wp:positionV>
                <wp:extent cx="3019425" cy="0"/>
                <wp:effectExtent l="19050" t="19685" r="19050" b="18415"/>
                <wp:wrapNone/>
                <wp:docPr id="491731366" name="直線コネクタ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1942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365F9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F51377" id="直線コネクタ 20" o:spid="_x0000_s1026" style="position:absolute;left:0;text-align:lef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35pt,12.65pt" to="237.4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" strokecolor="#365f91" strokeweight="2.25pt"/>
            </w:pict>
          </mc:Fallback>
        </mc:AlternateContent>
      </w:r>
    </w:p>
    <w:p w14:paraId="5710952D" w14:textId="09E88B20" w:rsidR="00D2076D" w:rsidRDefault="00D2076D" w:rsidP="008F3BE1">
      <w:pPr>
        <w:jc w:val="center"/>
        <w:rPr>
          <w:rFonts w:ascii="MS UI Gothic" w:eastAsia="MS UI Gothic" w:hAnsi="MS UI Gothic"/>
          <w:b/>
          <w:sz w:val="24"/>
        </w:rPr>
      </w:pPr>
      <w:r w:rsidRPr="00E745C9">
        <w:rPr>
          <w:rFonts w:ascii="MS UI Gothic" w:eastAsia="MS UI Gothic" w:hAnsi="MS UI Gothic" w:hint="eastAsia"/>
          <w:b/>
          <w:sz w:val="24"/>
        </w:rPr>
        <w:t>第</w:t>
      </w:r>
      <w:r w:rsidR="007B0A88">
        <w:rPr>
          <w:rFonts w:ascii="MS UI Gothic" w:eastAsia="MS UI Gothic" w:hAnsi="MS UI Gothic" w:hint="eastAsia"/>
          <w:b/>
          <w:sz w:val="24"/>
        </w:rPr>
        <w:t>2570</w:t>
      </w:r>
      <w:r w:rsidR="00875A98">
        <w:rPr>
          <w:rFonts w:ascii="MS UI Gothic" w:eastAsia="MS UI Gothic" w:hAnsi="MS UI Gothic" w:hint="eastAsia"/>
          <w:b/>
          <w:sz w:val="24"/>
        </w:rPr>
        <w:t xml:space="preserve">　</w:t>
      </w:r>
      <w:r w:rsidRPr="00E745C9">
        <w:rPr>
          <w:rFonts w:ascii="MS UI Gothic" w:eastAsia="MS UI Gothic" w:hAnsi="MS UI Gothic" w:hint="eastAsia"/>
          <w:b/>
          <w:sz w:val="24"/>
        </w:rPr>
        <w:t>回</w:t>
      </w:r>
      <w:r>
        <w:rPr>
          <w:rFonts w:ascii="MS UI Gothic" w:eastAsia="MS UI Gothic" w:hAnsi="MS UI Gothic" w:hint="eastAsia"/>
          <w:b/>
          <w:sz w:val="24"/>
        </w:rPr>
        <w:t xml:space="preserve">　例会報告</w:t>
      </w:r>
      <w:r w:rsidR="007B0A88">
        <w:rPr>
          <w:rFonts w:ascii="MS UI Gothic" w:eastAsia="MS UI Gothic" w:hAnsi="MS UI Gothic" w:hint="eastAsia"/>
          <w:b/>
          <w:sz w:val="24"/>
        </w:rPr>
        <w:t>7</w:t>
      </w:r>
      <w:r>
        <w:rPr>
          <w:rFonts w:ascii="MS UI Gothic" w:eastAsia="MS UI Gothic" w:hAnsi="MS UI Gothic" w:hint="eastAsia"/>
          <w:b/>
          <w:sz w:val="24"/>
        </w:rPr>
        <w:t>月</w:t>
      </w:r>
      <w:r w:rsidR="007B0A88">
        <w:rPr>
          <w:rFonts w:ascii="MS UI Gothic" w:eastAsia="MS UI Gothic" w:hAnsi="MS UI Gothic" w:hint="eastAsia"/>
          <w:b/>
          <w:sz w:val="24"/>
        </w:rPr>
        <w:t>11</w:t>
      </w:r>
      <w:r>
        <w:rPr>
          <w:rFonts w:ascii="MS UI Gothic" w:eastAsia="MS UI Gothic" w:hAnsi="MS UI Gothic" w:hint="eastAsia"/>
          <w:b/>
          <w:sz w:val="24"/>
        </w:rPr>
        <w:t>日（木）</w:t>
      </w:r>
    </w:p>
    <w:p w14:paraId="65F6DB88" w14:textId="2B65FBDD" w:rsidR="000B4B00" w:rsidRDefault="00D2076D" w:rsidP="00875A98">
      <w:pPr>
        <w:jc w:val="center"/>
        <w:rPr>
          <w:rFonts w:ascii="MS UI Gothic" w:eastAsia="MS UI Gothic" w:hAnsi="MS UI Gothic"/>
          <w:b/>
          <w:sz w:val="24"/>
        </w:rPr>
      </w:pPr>
      <w:r w:rsidRPr="00E745C9">
        <w:rPr>
          <w:rFonts w:ascii="MS UI Gothic" w:eastAsia="MS UI Gothic" w:hAnsi="MS UI Gothic" w:hint="eastAsia"/>
          <w:b/>
          <w:sz w:val="24"/>
        </w:rPr>
        <w:t xml:space="preserve">　</w:t>
      </w:r>
      <w:r w:rsidR="007B0A88">
        <w:rPr>
          <w:rFonts w:ascii="MS UI Gothic" w:eastAsia="MS UI Gothic" w:hAnsi="MS UI Gothic" w:hint="eastAsia"/>
          <w:b/>
          <w:sz w:val="24"/>
        </w:rPr>
        <w:t>夜間例会</w:t>
      </w:r>
    </w:p>
    <w:p w14:paraId="6B94BABB" w14:textId="7D5C1B12" w:rsidR="007B0A88" w:rsidRDefault="007B0A88" w:rsidP="00875A98">
      <w:pPr>
        <w:jc w:val="center"/>
        <w:rPr>
          <w:rFonts w:ascii="MS UI Gothic" w:eastAsia="MS UI Gothic" w:hAnsi="MS UI Gothic" w:hint="eastAsia"/>
          <w:b/>
          <w:sz w:val="24"/>
        </w:rPr>
      </w:pPr>
      <w:r>
        <w:rPr>
          <w:rFonts w:ascii="MS UI Gothic" w:eastAsia="MS UI Gothic" w:hAnsi="MS UI Gothic" w:hint="eastAsia"/>
          <w:b/>
          <w:sz w:val="24"/>
        </w:rPr>
        <w:t>於：末広</w:t>
      </w:r>
    </w:p>
    <w:p w14:paraId="2199B7A7" w14:textId="77777777" w:rsidR="00D2076D" w:rsidRDefault="00D2076D">
      <w:pPr>
        <w:rPr>
          <w:rFonts w:ascii="ＭＳ ゴシック" w:eastAsia="ＭＳ ゴシック" w:hAnsi="ＭＳ ゴシック"/>
          <w:b/>
        </w:rPr>
      </w:pPr>
    </w:p>
    <w:p w14:paraId="2127361F" w14:textId="143314AD" w:rsidR="00D2076D" w:rsidRDefault="001940C6">
      <w:pPr>
        <w:rPr>
          <w:rFonts w:ascii="ＭＳ ゴシック" w:eastAsia="ＭＳ ゴシック" w:hAnsi="ＭＳ ゴシック"/>
          <w:b/>
          <w:noProof/>
        </w:rPr>
      </w:pPr>
      <w:r>
        <w:rPr>
          <w:rFonts w:ascii="ＭＳ ゴシック" w:eastAsia="ＭＳ ゴシック" w:hAnsi="ＭＳ ゴシック"/>
          <w:b/>
          <w:noProof/>
        </w:rPr>
        <mc:AlternateContent>
          <mc:Choice Requires="wps">
            <w:drawing>
              <wp:inline distT="0" distB="0" distL="0" distR="0" wp14:anchorId="6FE0D71D" wp14:editId="1D45A762">
                <wp:extent cx="3028950" cy="266700"/>
                <wp:effectExtent l="4445" t="0" r="0" b="2540"/>
                <wp:docPr id="1221052924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266700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560F54" w14:textId="1EE4CB41" w:rsidR="00D2076D" w:rsidRPr="0012297F" w:rsidRDefault="00D2076D" w:rsidP="000B1959">
                            <w:pPr>
                              <w:snapToGrid w:val="0"/>
                              <w:ind w:firstLineChars="100" w:firstLine="211"/>
                            </w:pPr>
                            <w:r w:rsidRPr="00A00708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会長報告　　　　　</w:t>
                            </w:r>
                            <w:r w:rsidR="008B477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吉田　宗泰</w:t>
                            </w:r>
                            <w:r w:rsidR="00810412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 w:rsidRPr="00A00708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会長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FE0D71D" id="テキスト ボックス 7" o:spid="_x0000_s1032" type="#_x0000_t202" style="width:238.5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" fillcolor="#dbe5f1" stroked="f" strokeweight=".5pt">
                <v:textbox>
                  <w:txbxContent>
                    <w:p w14:paraId="4C560F54" w14:textId="1EE4CB41" w:rsidR="00D2076D" w:rsidRPr="0012297F" w:rsidRDefault="00D2076D" w:rsidP="000B1959">
                      <w:pPr>
                        <w:snapToGrid w:val="0"/>
                        <w:ind w:firstLineChars="100" w:firstLine="211"/>
                      </w:pPr>
                      <w:r w:rsidRPr="00A00708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会長報告　　　　　</w:t>
                      </w:r>
                      <w:r w:rsidR="008B4770">
                        <w:rPr>
                          <w:rFonts w:ascii="ＭＳ ゴシック" w:eastAsia="ＭＳ ゴシック" w:hAnsi="ＭＳ ゴシック" w:hint="eastAsia"/>
                          <w:b/>
                        </w:rPr>
                        <w:t>吉田　宗泰</w:t>
                      </w:r>
                      <w:r w:rsidR="00810412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 w:rsidRPr="00A00708">
                        <w:rPr>
                          <w:rFonts w:ascii="ＭＳ ゴシック" w:eastAsia="ＭＳ ゴシック" w:hAnsi="ＭＳ ゴシック" w:hint="eastAsia"/>
                          <w:b/>
                        </w:rPr>
                        <w:t>会長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93CA798" w14:textId="637062AF" w:rsidR="001370D9" w:rsidRDefault="007B0A88" w:rsidP="007B0A88">
      <w:pPr>
        <w:rPr>
          <w:rFonts w:hAnsi="ＭＳ 明朝"/>
          <w:bCs/>
          <w:noProof/>
        </w:rPr>
      </w:pPr>
      <w:r>
        <w:rPr>
          <w:rFonts w:hAnsi="ＭＳ 明朝" w:hint="eastAsia"/>
          <w:bCs/>
          <w:noProof/>
        </w:rPr>
        <w:t>地区委員への委嘱状が来ています。</w:t>
      </w:r>
    </w:p>
    <w:p w14:paraId="7F74FE18" w14:textId="678C6EE8" w:rsidR="007B0A88" w:rsidRDefault="007B0A88" w:rsidP="007B0A88">
      <w:pPr>
        <w:rPr>
          <w:rFonts w:hAnsi="ＭＳ 明朝"/>
          <w:bCs/>
          <w:noProof/>
        </w:rPr>
      </w:pPr>
      <w:r>
        <w:rPr>
          <w:rFonts w:hAnsi="ＭＳ 明朝" w:hint="eastAsia"/>
          <w:bCs/>
          <w:noProof/>
        </w:rPr>
        <w:t xml:space="preserve">　金子知未会員…地区米山奨学委員</w:t>
      </w:r>
    </w:p>
    <w:p w14:paraId="71CCA909" w14:textId="77777777" w:rsidR="007B0A88" w:rsidRDefault="007B0A88" w:rsidP="007B0A88">
      <w:pPr>
        <w:rPr>
          <w:rFonts w:hAnsi="ＭＳ 明朝" w:hint="eastAsia"/>
          <w:bCs/>
          <w:noProof/>
        </w:rPr>
      </w:pPr>
    </w:p>
    <w:p w14:paraId="1AEE3B0F" w14:textId="0C11F7EF" w:rsidR="007B0A88" w:rsidRPr="007B0A88" w:rsidRDefault="007B0A88" w:rsidP="007B0A88">
      <w:pPr>
        <w:rPr>
          <w:rFonts w:hAnsi="ＭＳ 明朝"/>
          <w:bCs/>
          <w:noProof/>
        </w:rPr>
      </w:pPr>
      <w:r w:rsidRPr="007B0A88">
        <w:rPr>
          <w:rFonts w:hAnsi="ＭＳ 明朝"/>
          <w:bCs/>
          <w:noProof/>
        </w:rPr>
        <w:drawing>
          <wp:inline distT="0" distB="0" distL="0" distR="0" wp14:anchorId="13A0CD3C" wp14:editId="5D714FFB">
            <wp:extent cx="3051175" cy="1952625"/>
            <wp:effectExtent l="0" t="0" r="0" b="9525"/>
            <wp:docPr id="992941863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678"/>
                    <a:stretch/>
                  </pic:blipFill>
                  <pic:spPr bwMode="auto">
                    <a:xfrm>
                      <a:off x="0" y="0"/>
                      <a:ext cx="30511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F8D0A7" w14:textId="77777777" w:rsidR="007B0A88" w:rsidRDefault="007B0A88" w:rsidP="007B0A88">
      <w:pPr>
        <w:rPr>
          <w:rFonts w:hAnsi="ＭＳ 明朝" w:hint="eastAsia"/>
          <w:bCs/>
          <w:noProof/>
        </w:rPr>
      </w:pPr>
    </w:p>
    <w:p w14:paraId="4907F881" w14:textId="47D4CA70" w:rsidR="00D2076D" w:rsidRPr="0012297F" w:rsidRDefault="001940C6">
      <w:pPr>
        <w:rPr>
          <w:rFonts w:ascii="ＭＳ ゴシック" w:eastAsia="ＭＳ ゴシック" w:hAnsi="ＭＳ ゴシック"/>
          <w:b/>
        </w:rPr>
      </w:pPr>
      <w:r>
        <w:rPr>
          <w:rFonts w:ascii="ＭＳ ゴシック" w:eastAsia="ＭＳ ゴシック" w:hAnsi="ＭＳ ゴシック"/>
          <w:b/>
          <w:noProof/>
        </w:rPr>
        <mc:AlternateContent>
          <mc:Choice Requires="wps">
            <w:drawing>
              <wp:inline distT="0" distB="0" distL="0" distR="0" wp14:anchorId="427F2EC5" wp14:editId="3A25665D">
                <wp:extent cx="3028950" cy="266700"/>
                <wp:effectExtent l="4445" t="0" r="0" b="635"/>
                <wp:docPr id="2066112605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266700"/>
                        </a:xfrm>
                        <a:prstGeom prst="rect">
                          <a:avLst/>
                        </a:prstGeom>
                        <a:solidFill>
                          <a:srgbClr val="DCE6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BEE7A5" w14:textId="3AAC90F0" w:rsidR="00D2076D" w:rsidRPr="0012297F" w:rsidRDefault="00D2076D" w:rsidP="00377FBF">
                            <w:pPr>
                              <w:snapToGrid w:val="0"/>
                              <w:ind w:firstLineChars="100" w:firstLine="211"/>
                            </w:pPr>
                            <w:r w:rsidRPr="00A00708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幹事報告　　　　　</w:t>
                            </w:r>
                            <w:r w:rsidR="008B477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成田　英夫</w:t>
                            </w:r>
                            <w:r w:rsidRPr="00A00708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幹事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27F2EC5" id="テキスト ボックス 10" o:spid="_x0000_s1033" type="#_x0000_t202" style="width:238.5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" fillcolor="#dce6f2" stroked="f" strokeweight=".5pt">
                <v:textbox>
                  <w:txbxContent>
                    <w:p w14:paraId="66BEE7A5" w14:textId="3AAC90F0" w:rsidR="00D2076D" w:rsidRPr="0012297F" w:rsidRDefault="00D2076D" w:rsidP="00377FBF">
                      <w:pPr>
                        <w:snapToGrid w:val="0"/>
                        <w:ind w:firstLineChars="100" w:firstLine="211"/>
                      </w:pPr>
                      <w:r w:rsidRPr="00A00708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幹事報告　　　　　</w:t>
                      </w:r>
                      <w:r w:rsidR="008B4770">
                        <w:rPr>
                          <w:rFonts w:ascii="ＭＳ ゴシック" w:eastAsia="ＭＳ ゴシック" w:hAnsi="ＭＳ ゴシック" w:hint="eastAsia"/>
                          <w:b/>
                        </w:rPr>
                        <w:t>成田　英夫</w:t>
                      </w:r>
                      <w:r w:rsidRPr="00A00708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幹事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D094471" w14:textId="5BC0E2BD" w:rsidR="00D2076D" w:rsidRDefault="00D2076D" w:rsidP="00A9472B">
      <w:pPr>
        <w:ind w:left="210" w:hangingChars="100" w:hanging="210"/>
        <w:rPr>
          <w:rFonts w:hAnsi="ＭＳ 明朝"/>
        </w:rPr>
      </w:pPr>
      <w:r w:rsidRPr="00A9472B">
        <w:rPr>
          <w:rFonts w:hAnsi="ＭＳ 明朝" w:hint="eastAsia"/>
        </w:rPr>
        <w:t xml:space="preserve">　　</w:t>
      </w:r>
    </w:p>
    <w:p w14:paraId="11C76646" w14:textId="77777777" w:rsidR="00767272" w:rsidRDefault="00767272" w:rsidP="00A9472B">
      <w:pPr>
        <w:ind w:left="210" w:hangingChars="100" w:hanging="210"/>
        <w:rPr>
          <w:rFonts w:hAnsi="ＭＳ 明朝"/>
        </w:rPr>
      </w:pPr>
    </w:p>
    <w:p w14:paraId="625AE2CF" w14:textId="1769892D" w:rsidR="007B0A88" w:rsidRPr="007B0A88" w:rsidRDefault="007B0A88" w:rsidP="007B0A88">
      <w:pPr>
        <w:ind w:left="210" w:hangingChars="100" w:hanging="210"/>
        <w:rPr>
          <w:rFonts w:hAnsi="ＭＳ 明朝"/>
        </w:rPr>
      </w:pPr>
      <w:r w:rsidRPr="007B0A88">
        <w:rPr>
          <w:rFonts w:hAnsi="ＭＳ 明朝"/>
        </w:rPr>
        <w:drawing>
          <wp:inline distT="0" distB="0" distL="0" distR="0" wp14:anchorId="244E13D0" wp14:editId="7C56578C">
            <wp:extent cx="3051175" cy="2288540"/>
            <wp:effectExtent l="0" t="0" r="0" b="0"/>
            <wp:docPr id="1357183664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228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99767" w14:textId="77777777" w:rsidR="007B0A88" w:rsidRPr="00D84573" w:rsidRDefault="007B0A88" w:rsidP="00A9472B">
      <w:pPr>
        <w:ind w:left="210" w:hangingChars="100" w:hanging="210"/>
        <w:rPr>
          <w:rFonts w:hAnsi="ＭＳ 明朝" w:hint="eastAsia"/>
        </w:rPr>
      </w:pPr>
    </w:p>
    <w:p w14:paraId="67938DD2" w14:textId="5B04E077" w:rsidR="00D2076D" w:rsidRPr="00B37B99" w:rsidRDefault="001940C6" w:rsidP="00B37B99">
      <w:pPr>
        <w:snapToGrid w:val="0"/>
        <w:jc w:val="center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b/>
          <w:noProof/>
        </w:rPr>
        <mc:AlternateContent>
          <mc:Choice Requires="wps">
            <w:drawing>
              <wp:inline distT="0" distB="0" distL="0" distR="0" wp14:anchorId="30356AE9" wp14:editId="720593D2">
                <wp:extent cx="3019425" cy="257175"/>
                <wp:effectExtent l="4445" t="1270" r="0" b="0"/>
                <wp:docPr id="1040385055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257175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EB2CF4" w14:textId="77777777" w:rsidR="00D2076D" w:rsidRDefault="00D2076D" w:rsidP="00B567B1">
                            <w:pPr>
                              <w:snapToGrid w:val="0"/>
                              <w:jc w:val="center"/>
                            </w:pPr>
                            <w:r w:rsidRPr="00A00708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出　席　報　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0356AE9" id="テキスト ボックス 11" o:spid="_x0000_s1034" type="#_x0000_t202" style="width:237.75pt;height:2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" fillcolor="#dbe5f1" stroked="f" strokeweight=".5pt">
                <v:textbox>
                  <w:txbxContent>
                    <w:p w14:paraId="06EB2CF4" w14:textId="77777777" w:rsidR="00D2076D" w:rsidRDefault="00D2076D" w:rsidP="00B567B1">
                      <w:pPr>
                        <w:snapToGrid w:val="0"/>
                        <w:jc w:val="center"/>
                      </w:pPr>
                      <w:r w:rsidRPr="00A00708">
                        <w:rPr>
                          <w:rFonts w:ascii="ＭＳ ゴシック" w:eastAsia="ＭＳ ゴシック" w:hAnsi="ＭＳ ゴシック" w:hint="eastAsia"/>
                          <w:b/>
                        </w:rPr>
                        <w:t>出　席　報　告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2B4AB59" w14:textId="77777777" w:rsidR="00D2076D" w:rsidRDefault="00D2076D">
      <w:pPr>
        <w:rPr>
          <w:rFonts w:hAnsi="ＭＳ 明朝"/>
        </w:rPr>
      </w:pPr>
    </w:p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1004"/>
        <w:gridCol w:w="820"/>
        <w:gridCol w:w="364"/>
        <w:gridCol w:w="938"/>
        <w:gridCol w:w="854"/>
      </w:tblGrid>
      <w:tr w:rsidR="00D2076D" w:rsidRPr="00A00708" w14:paraId="117F30E3" w14:textId="77777777" w:rsidTr="00A00708">
        <w:trPr>
          <w:jc w:val="center"/>
        </w:trPr>
        <w:tc>
          <w:tcPr>
            <w:tcW w:w="1004" w:type="dxa"/>
          </w:tcPr>
          <w:p w14:paraId="081E4B0E" w14:textId="77777777" w:rsidR="00D2076D" w:rsidRPr="00A00708" w:rsidRDefault="00D2076D" w:rsidP="00A00708">
            <w:pPr>
              <w:jc w:val="center"/>
            </w:pPr>
            <w:r w:rsidRPr="00A00708">
              <w:rPr>
                <w:rFonts w:hint="eastAsia"/>
              </w:rPr>
              <w:t>総　員</w:t>
            </w:r>
          </w:p>
        </w:tc>
        <w:tc>
          <w:tcPr>
            <w:tcW w:w="820" w:type="dxa"/>
            <w:vAlign w:val="center"/>
          </w:tcPr>
          <w:p w14:paraId="0D3203C6" w14:textId="5E70E7FA" w:rsidR="00D2076D" w:rsidRPr="00A00708" w:rsidRDefault="00875A98" w:rsidP="00A00708">
            <w:pPr>
              <w:jc w:val="right"/>
            </w:pPr>
            <w:r>
              <w:rPr>
                <w:rFonts w:hint="eastAsia"/>
              </w:rPr>
              <w:t>2</w:t>
            </w:r>
            <w:r w:rsidR="004802B5">
              <w:rPr>
                <w:rFonts w:hint="eastAsia"/>
              </w:rPr>
              <w:t>6</w:t>
            </w:r>
            <w:r w:rsidR="00D2076D" w:rsidRPr="00A00708">
              <w:rPr>
                <w:rFonts w:hint="eastAsia"/>
              </w:rPr>
              <w:t>名</w:t>
            </w:r>
          </w:p>
        </w:tc>
        <w:tc>
          <w:tcPr>
            <w:tcW w:w="364" w:type="dxa"/>
          </w:tcPr>
          <w:p w14:paraId="52C7726F" w14:textId="77777777" w:rsidR="00D2076D" w:rsidRPr="00A00708" w:rsidRDefault="00D2076D" w:rsidP="00A00708">
            <w:pPr>
              <w:jc w:val="center"/>
            </w:pPr>
          </w:p>
        </w:tc>
        <w:tc>
          <w:tcPr>
            <w:tcW w:w="938" w:type="dxa"/>
          </w:tcPr>
          <w:p w14:paraId="487DEC4F" w14:textId="77777777" w:rsidR="00D2076D" w:rsidRPr="00A00708" w:rsidRDefault="00D2076D" w:rsidP="00A00708">
            <w:pPr>
              <w:jc w:val="center"/>
            </w:pPr>
            <w:r w:rsidRPr="00A00708">
              <w:rPr>
                <w:rFonts w:hint="eastAsia"/>
              </w:rPr>
              <w:t>免　除</w:t>
            </w:r>
          </w:p>
        </w:tc>
        <w:tc>
          <w:tcPr>
            <w:tcW w:w="854" w:type="dxa"/>
            <w:vAlign w:val="center"/>
          </w:tcPr>
          <w:p w14:paraId="21DF6054" w14:textId="794DD8DB" w:rsidR="00D2076D" w:rsidRPr="00A00708" w:rsidRDefault="009B5CC6" w:rsidP="00A00708">
            <w:pPr>
              <w:jc w:val="right"/>
            </w:pPr>
            <w:r>
              <w:rPr>
                <w:rFonts w:hint="eastAsia"/>
              </w:rPr>
              <w:t>2</w:t>
            </w:r>
            <w:r w:rsidR="00D2076D" w:rsidRPr="00A00708">
              <w:rPr>
                <w:rFonts w:hint="eastAsia"/>
              </w:rPr>
              <w:t>名</w:t>
            </w:r>
          </w:p>
        </w:tc>
      </w:tr>
      <w:tr w:rsidR="00D2076D" w:rsidRPr="00A00708" w14:paraId="27C79043" w14:textId="77777777" w:rsidTr="00A00708">
        <w:trPr>
          <w:jc w:val="center"/>
        </w:trPr>
        <w:tc>
          <w:tcPr>
            <w:tcW w:w="1004" w:type="dxa"/>
          </w:tcPr>
          <w:p w14:paraId="57833B0C" w14:textId="77777777" w:rsidR="00D2076D" w:rsidRPr="00A00708" w:rsidRDefault="00D2076D" w:rsidP="00A00708">
            <w:pPr>
              <w:jc w:val="center"/>
            </w:pPr>
            <w:r w:rsidRPr="00A00708">
              <w:rPr>
                <w:rFonts w:hint="eastAsia"/>
              </w:rPr>
              <w:t>出　席</w:t>
            </w:r>
          </w:p>
        </w:tc>
        <w:tc>
          <w:tcPr>
            <w:tcW w:w="820" w:type="dxa"/>
            <w:vAlign w:val="center"/>
          </w:tcPr>
          <w:p w14:paraId="607D193E" w14:textId="1815E71E" w:rsidR="00D2076D" w:rsidRPr="00A00708" w:rsidRDefault="007B0A88" w:rsidP="00A00708">
            <w:pPr>
              <w:jc w:val="right"/>
            </w:pPr>
            <w:r>
              <w:rPr>
                <w:rFonts w:hint="eastAsia"/>
              </w:rPr>
              <w:t>13</w:t>
            </w:r>
            <w:r w:rsidR="00D2076D" w:rsidRPr="00A00708">
              <w:rPr>
                <w:rFonts w:hint="eastAsia"/>
              </w:rPr>
              <w:t>名</w:t>
            </w:r>
          </w:p>
        </w:tc>
        <w:tc>
          <w:tcPr>
            <w:tcW w:w="364" w:type="dxa"/>
          </w:tcPr>
          <w:p w14:paraId="3A3E5037" w14:textId="77777777" w:rsidR="00D2076D" w:rsidRPr="00A00708" w:rsidRDefault="00D2076D" w:rsidP="00A00708">
            <w:pPr>
              <w:jc w:val="center"/>
            </w:pPr>
          </w:p>
        </w:tc>
        <w:tc>
          <w:tcPr>
            <w:tcW w:w="938" w:type="dxa"/>
          </w:tcPr>
          <w:p w14:paraId="03982F04" w14:textId="77777777" w:rsidR="00D2076D" w:rsidRPr="00A00708" w:rsidRDefault="00D2076D" w:rsidP="00A00708">
            <w:pPr>
              <w:jc w:val="center"/>
            </w:pPr>
            <w:r w:rsidRPr="00A00708">
              <w:rPr>
                <w:rFonts w:hint="eastAsia"/>
              </w:rPr>
              <w:t>出席率</w:t>
            </w:r>
          </w:p>
        </w:tc>
        <w:tc>
          <w:tcPr>
            <w:tcW w:w="854" w:type="dxa"/>
            <w:vAlign w:val="center"/>
          </w:tcPr>
          <w:p w14:paraId="0050688D" w14:textId="6114C935" w:rsidR="00D2076D" w:rsidRPr="00A00708" w:rsidRDefault="007B0A88" w:rsidP="00A00708">
            <w:pPr>
              <w:jc w:val="right"/>
            </w:pPr>
            <w:r>
              <w:rPr>
                <w:rFonts w:hint="eastAsia"/>
              </w:rPr>
              <w:t>50</w:t>
            </w:r>
            <w:r w:rsidR="00D2076D" w:rsidRPr="00A00708">
              <w:t>%</w:t>
            </w:r>
          </w:p>
        </w:tc>
      </w:tr>
      <w:tr w:rsidR="00D2076D" w:rsidRPr="00A00708" w14:paraId="73D192CD" w14:textId="77777777" w:rsidTr="00A00708">
        <w:trPr>
          <w:jc w:val="center"/>
        </w:trPr>
        <w:tc>
          <w:tcPr>
            <w:tcW w:w="1004" w:type="dxa"/>
          </w:tcPr>
          <w:p w14:paraId="2DF6262C" w14:textId="77777777" w:rsidR="00D2076D" w:rsidRPr="00A00708" w:rsidRDefault="00D2076D" w:rsidP="00A00708">
            <w:pPr>
              <w:jc w:val="center"/>
            </w:pPr>
            <w:r w:rsidRPr="00A00708">
              <w:rPr>
                <w:rFonts w:hint="eastAsia"/>
              </w:rPr>
              <w:t>欠　席</w:t>
            </w:r>
          </w:p>
        </w:tc>
        <w:tc>
          <w:tcPr>
            <w:tcW w:w="820" w:type="dxa"/>
            <w:vAlign w:val="center"/>
          </w:tcPr>
          <w:p w14:paraId="572320F4" w14:textId="5D3C8921" w:rsidR="00D2076D" w:rsidRPr="00A00708" w:rsidRDefault="007B0A88" w:rsidP="00A00708">
            <w:pPr>
              <w:jc w:val="right"/>
            </w:pPr>
            <w:r>
              <w:rPr>
                <w:rFonts w:hint="eastAsia"/>
              </w:rPr>
              <w:t>13</w:t>
            </w:r>
            <w:r w:rsidR="00D2076D" w:rsidRPr="00A00708">
              <w:rPr>
                <w:rFonts w:hint="eastAsia"/>
              </w:rPr>
              <w:t>名</w:t>
            </w:r>
          </w:p>
        </w:tc>
        <w:tc>
          <w:tcPr>
            <w:tcW w:w="364" w:type="dxa"/>
          </w:tcPr>
          <w:p w14:paraId="79B4089A" w14:textId="77777777" w:rsidR="00D2076D" w:rsidRPr="00A00708" w:rsidRDefault="00D2076D" w:rsidP="00A00708">
            <w:pPr>
              <w:jc w:val="center"/>
            </w:pPr>
          </w:p>
        </w:tc>
        <w:tc>
          <w:tcPr>
            <w:tcW w:w="938" w:type="dxa"/>
          </w:tcPr>
          <w:p w14:paraId="0ABB0598" w14:textId="77777777" w:rsidR="00D2076D" w:rsidRPr="00A00708" w:rsidRDefault="00D2076D" w:rsidP="00A00708">
            <w:pPr>
              <w:jc w:val="center"/>
            </w:pPr>
          </w:p>
        </w:tc>
        <w:tc>
          <w:tcPr>
            <w:tcW w:w="854" w:type="dxa"/>
            <w:vAlign w:val="center"/>
          </w:tcPr>
          <w:p w14:paraId="43D23F42" w14:textId="77777777" w:rsidR="00D2076D" w:rsidRPr="00A00708" w:rsidRDefault="00D2076D" w:rsidP="00A00708">
            <w:pPr>
              <w:jc w:val="right"/>
            </w:pPr>
          </w:p>
        </w:tc>
      </w:tr>
    </w:tbl>
    <w:p w14:paraId="418D9EE8" w14:textId="77777777" w:rsidR="00D2076D" w:rsidRDefault="00D2076D" w:rsidP="00983116"/>
    <w:p w14:paraId="71160132" w14:textId="149305D8" w:rsidR="00D2076D" w:rsidRDefault="001940C6">
      <w:r>
        <w:rPr>
          <w:rFonts w:ascii="ＭＳ ゴシック" w:eastAsia="ＭＳ ゴシック" w:hAnsi="ＭＳ ゴシック"/>
          <w:b/>
          <w:noProof/>
        </w:rPr>
        <mc:AlternateContent>
          <mc:Choice Requires="wps">
            <w:drawing>
              <wp:inline distT="0" distB="0" distL="0" distR="0" wp14:anchorId="67A067B2" wp14:editId="59DD29A2">
                <wp:extent cx="3019425" cy="1162050"/>
                <wp:effectExtent l="29845" t="37465" r="36830" b="29210"/>
                <wp:docPr id="1740668263" name="テキスト ボック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365F9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30CEBE" w14:textId="77777777" w:rsidR="00D2076D" w:rsidRPr="00A00708" w:rsidRDefault="00D2076D" w:rsidP="009142D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A00708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例　会　予　定</w:t>
                            </w:r>
                          </w:p>
                          <w:p w14:paraId="0D780068" w14:textId="4AFBF327" w:rsidR="00D2076D" w:rsidRDefault="007B0A88" w:rsidP="003F05A8">
                            <w:pPr>
                              <w:ind w:firstLineChars="100" w:firstLine="211"/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7</w:t>
                            </w:r>
                            <w:r w:rsidR="00D2076D">
                              <w:rPr>
                                <w:rFonts w:hint="eastAsia"/>
                                <w:b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25</w:t>
                            </w:r>
                            <w:r w:rsidR="00D2076D">
                              <w:rPr>
                                <w:rFonts w:hint="eastAsia"/>
                                <w:b/>
                              </w:rPr>
                              <w:t>日</w:t>
                            </w:r>
                            <w:r w:rsidR="00D2076D">
                              <w:rPr>
                                <w:b/>
                              </w:rPr>
                              <w:t>(</w:t>
                            </w:r>
                            <w:r w:rsidR="00D2076D">
                              <w:rPr>
                                <w:rFonts w:hint="eastAsia"/>
                                <w:b/>
                              </w:rPr>
                              <w:t>木</w:t>
                            </w:r>
                            <w:r w:rsidR="00D2076D">
                              <w:rPr>
                                <w:b/>
                              </w:rPr>
                              <w:t>)</w:t>
                            </w:r>
                            <w:r w:rsidR="00C124C8"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 w:rsidR="00143887"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 w:rsidR="00D2076D">
                              <w:rPr>
                                <w:rFonts w:hint="eastAsia"/>
                                <w:b/>
                              </w:rPr>
                              <w:t xml:space="preserve">　　</w:t>
                            </w:r>
                          </w:p>
                          <w:p w14:paraId="4FB43DCB" w14:textId="2AFC8DB5" w:rsidR="00D2076D" w:rsidRDefault="007B0A88" w:rsidP="003F05A8">
                            <w:pPr>
                              <w:ind w:firstLineChars="100" w:firstLine="211"/>
                              <w:jc w:val="left"/>
                              <w:rPr>
                                <w:rFonts w:hint="eastAsia"/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8</w:t>
                            </w:r>
                            <w:r w:rsidR="00D2076D">
                              <w:rPr>
                                <w:rFonts w:hint="eastAsia"/>
                                <w:b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1</w:t>
                            </w:r>
                            <w:r w:rsidR="00D2076D">
                              <w:rPr>
                                <w:rFonts w:hint="eastAsia"/>
                                <w:b/>
                              </w:rPr>
                              <w:t>日</w:t>
                            </w:r>
                            <w:r w:rsidR="00D2076D">
                              <w:rPr>
                                <w:b/>
                              </w:rPr>
                              <w:t>(</w:t>
                            </w:r>
                            <w:r w:rsidR="00D2076D">
                              <w:rPr>
                                <w:rFonts w:hint="eastAsia"/>
                                <w:b/>
                              </w:rPr>
                              <w:t>木</w:t>
                            </w:r>
                            <w:r w:rsidR="00D2076D">
                              <w:rPr>
                                <w:b/>
                              </w:rPr>
                              <w:t>)</w:t>
                            </w:r>
                            <w:r w:rsidR="00D2076D"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 w:rsidR="00875A98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理事会</w:t>
                            </w:r>
                          </w:p>
                          <w:p w14:paraId="50B36E6F" w14:textId="5D1588F5" w:rsidR="00D2076D" w:rsidRDefault="007B0A88" w:rsidP="003F05A8">
                            <w:pPr>
                              <w:ind w:firstLineChars="100" w:firstLine="211"/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8</w:t>
                            </w:r>
                            <w:r w:rsidR="00D2076D">
                              <w:rPr>
                                <w:rFonts w:hint="eastAsia"/>
                                <w:b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8</w:t>
                            </w:r>
                            <w:r w:rsidR="00D2076D">
                              <w:rPr>
                                <w:rFonts w:hint="eastAsia"/>
                                <w:b/>
                              </w:rPr>
                              <w:t>日</w:t>
                            </w:r>
                            <w:r w:rsidR="00D2076D">
                              <w:rPr>
                                <w:b/>
                              </w:rPr>
                              <w:t>(</w:t>
                            </w:r>
                            <w:r w:rsidR="00D2076D">
                              <w:rPr>
                                <w:rFonts w:hint="eastAsia"/>
                                <w:b/>
                              </w:rPr>
                              <w:t>木</w:t>
                            </w:r>
                            <w:r w:rsidR="00D2076D">
                              <w:rPr>
                                <w:b/>
                              </w:rPr>
                              <w:t>)</w:t>
                            </w:r>
                            <w:r w:rsidR="00D2076D"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夜間例会</w:t>
                            </w:r>
                          </w:p>
                          <w:p w14:paraId="0EA0826D" w14:textId="1F465DAF" w:rsidR="00D2076D" w:rsidRPr="009142DC" w:rsidRDefault="007B0A88" w:rsidP="003F05A8">
                            <w:pPr>
                              <w:ind w:firstLineChars="100" w:firstLine="211"/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8</w:t>
                            </w:r>
                            <w:r w:rsidR="00D2076D">
                              <w:rPr>
                                <w:rFonts w:hint="eastAsia"/>
                                <w:b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15</w:t>
                            </w:r>
                            <w:r w:rsidR="00D2076D">
                              <w:rPr>
                                <w:rFonts w:hint="eastAsia"/>
                                <w:b/>
                              </w:rPr>
                              <w:t>日</w:t>
                            </w:r>
                            <w:r w:rsidR="00D2076D">
                              <w:rPr>
                                <w:b/>
                              </w:rPr>
                              <w:t>(</w:t>
                            </w:r>
                            <w:r w:rsidR="00D2076D">
                              <w:rPr>
                                <w:rFonts w:hint="eastAsia"/>
                                <w:b/>
                              </w:rPr>
                              <w:t>木</w:t>
                            </w:r>
                            <w:r w:rsidR="00D2076D">
                              <w:rPr>
                                <w:b/>
                              </w:rPr>
                              <w:t>)</w:t>
                            </w:r>
                            <w:r w:rsidR="00D2076D"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休会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7A067B2" id="テキスト ボックス 15" o:spid="_x0000_s1035" type="#_x0000_t202" style="width:237.75pt;height:9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" strokecolor="#365f91" strokeweight="4.5pt">
                <v:stroke linestyle="thickThin"/>
                <v:textbox>
                  <w:txbxContent>
                    <w:p w14:paraId="0A30CEBE" w14:textId="77777777" w:rsidR="00D2076D" w:rsidRPr="00A00708" w:rsidRDefault="00D2076D" w:rsidP="009142D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A00708">
                        <w:rPr>
                          <w:rFonts w:ascii="ＭＳ ゴシック" w:eastAsia="ＭＳ ゴシック" w:hAnsi="ＭＳ ゴシック" w:hint="eastAsia"/>
                          <w:b/>
                        </w:rPr>
                        <w:t>例　会　予　定</w:t>
                      </w:r>
                    </w:p>
                    <w:p w14:paraId="0D780068" w14:textId="4AFBF327" w:rsidR="00D2076D" w:rsidRDefault="007B0A88" w:rsidP="003F05A8">
                      <w:pPr>
                        <w:ind w:firstLineChars="100" w:firstLine="211"/>
                        <w:jc w:val="left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7</w:t>
                      </w:r>
                      <w:r w:rsidR="00D2076D">
                        <w:rPr>
                          <w:rFonts w:hint="eastAsia"/>
                          <w:b/>
                        </w:rPr>
                        <w:t>月</w:t>
                      </w:r>
                      <w:r>
                        <w:rPr>
                          <w:rFonts w:hint="eastAsia"/>
                          <w:b/>
                        </w:rPr>
                        <w:t>25</w:t>
                      </w:r>
                      <w:r w:rsidR="00D2076D">
                        <w:rPr>
                          <w:rFonts w:hint="eastAsia"/>
                          <w:b/>
                        </w:rPr>
                        <w:t>日</w:t>
                      </w:r>
                      <w:r w:rsidR="00D2076D">
                        <w:rPr>
                          <w:b/>
                        </w:rPr>
                        <w:t>(</w:t>
                      </w:r>
                      <w:r w:rsidR="00D2076D">
                        <w:rPr>
                          <w:rFonts w:hint="eastAsia"/>
                          <w:b/>
                        </w:rPr>
                        <w:t>木</w:t>
                      </w:r>
                      <w:r w:rsidR="00D2076D">
                        <w:rPr>
                          <w:b/>
                        </w:rPr>
                        <w:t>)</w:t>
                      </w:r>
                      <w:r w:rsidR="00C124C8">
                        <w:rPr>
                          <w:rFonts w:hint="eastAsia"/>
                          <w:b/>
                        </w:rPr>
                        <w:t xml:space="preserve">　</w:t>
                      </w:r>
                      <w:r w:rsidR="00143887">
                        <w:rPr>
                          <w:rFonts w:hint="eastAsia"/>
                          <w:b/>
                        </w:rPr>
                        <w:t xml:space="preserve">　</w:t>
                      </w:r>
                      <w:r w:rsidR="00D2076D">
                        <w:rPr>
                          <w:rFonts w:hint="eastAsia"/>
                          <w:b/>
                        </w:rPr>
                        <w:t xml:space="preserve">　　</w:t>
                      </w:r>
                    </w:p>
                    <w:p w14:paraId="4FB43DCB" w14:textId="2AFC8DB5" w:rsidR="00D2076D" w:rsidRDefault="007B0A88" w:rsidP="003F05A8">
                      <w:pPr>
                        <w:ind w:firstLineChars="100" w:firstLine="211"/>
                        <w:jc w:val="left"/>
                        <w:rPr>
                          <w:rFonts w:hint="eastAsia"/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8</w:t>
                      </w:r>
                      <w:r w:rsidR="00D2076D">
                        <w:rPr>
                          <w:rFonts w:hint="eastAsia"/>
                          <w:b/>
                        </w:rPr>
                        <w:t>月</w:t>
                      </w:r>
                      <w:r>
                        <w:rPr>
                          <w:rFonts w:hint="eastAsia"/>
                          <w:b/>
                        </w:rPr>
                        <w:t>1</w:t>
                      </w:r>
                      <w:r w:rsidR="00D2076D">
                        <w:rPr>
                          <w:rFonts w:hint="eastAsia"/>
                          <w:b/>
                        </w:rPr>
                        <w:t>日</w:t>
                      </w:r>
                      <w:r w:rsidR="00D2076D">
                        <w:rPr>
                          <w:b/>
                        </w:rPr>
                        <w:t>(</w:t>
                      </w:r>
                      <w:r w:rsidR="00D2076D">
                        <w:rPr>
                          <w:rFonts w:hint="eastAsia"/>
                          <w:b/>
                        </w:rPr>
                        <w:t>木</w:t>
                      </w:r>
                      <w:r w:rsidR="00D2076D">
                        <w:rPr>
                          <w:b/>
                        </w:rPr>
                        <w:t>)</w:t>
                      </w:r>
                      <w:r w:rsidR="00D2076D">
                        <w:rPr>
                          <w:rFonts w:hint="eastAsia"/>
                          <w:b/>
                        </w:rPr>
                        <w:t xml:space="preserve">　</w:t>
                      </w:r>
                      <w:r w:rsidR="00875A98">
                        <w:rPr>
                          <w:b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</w:rPr>
                        <w:t>理事会</w:t>
                      </w:r>
                    </w:p>
                    <w:p w14:paraId="50B36E6F" w14:textId="5D1588F5" w:rsidR="00D2076D" w:rsidRDefault="007B0A88" w:rsidP="003F05A8">
                      <w:pPr>
                        <w:ind w:firstLineChars="100" w:firstLine="211"/>
                        <w:jc w:val="left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8</w:t>
                      </w:r>
                      <w:r w:rsidR="00D2076D">
                        <w:rPr>
                          <w:rFonts w:hint="eastAsia"/>
                          <w:b/>
                        </w:rPr>
                        <w:t>月</w:t>
                      </w:r>
                      <w:r>
                        <w:rPr>
                          <w:rFonts w:hint="eastAsia"/>
                          <w:b/>
                        </w:rPr>
                        <w:t>8</w:t>
                      </w:r>
                      <w:r w:rsidR="00D2076D">
                        <w:rPr>
                          <w:rFonts w:hint="eastAsia"/>
                          <w:b/>
                        </w:rPr>
                        <w:t>日</w:t>
                      </w:r>
                      <w:r w:rsidR="00D2076D">
                        <w:rPr>
                          <w:b/>
                        </w:rPr>
                        <w:t>(</w:t>
                      </w:r>
                      <w:r w:rsidR="00D2076D">
                        <w:rPr>
                          <w:rFonts w:hint="eastAsia"/>
                          <w:b/>
                        </w:rPr>
                        <w:t>木</w:t>
                      </w:r>
                      <w:r w:rsidR="00D2076D">
                        <w:rPr>
                          <w:b/>
                        </w:rPr>
                        <w:t>)</w:t>
                      </w:r>
                      <w:r w:rsidR="00D2076D">
                        <w:rPr>
                          <w:rFonts w:hint="eastAsia"/>
                          <w:b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</w:rPr>
                        <w:t>夜間例会</w:t>
                      </w:r>
                    </w:p>
                    <w:p w14:paraId="0EA0826D" w14:textId="1F465DAF" w:rsidR="00D2076D" w:rsidRPr="009142DC" w:rsidRDefault="007B0A88" w:rsidP="003F05A8">
                      <w:pPr>
                        <w:ind w:firstLineChars="100" w:firstLine="211"/>
                        <w:jc w:val="left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8</w:t>
                      </w:r>
                      <w:r w:rsidR="00D2076D">
                        <w:rPr>
                          <w:rFonts w:hint="eastAsia"/>
                          <w:b/>
                        </w:rPr>
                        <w:t>月</w:t>
                      </w:r>
                      <w:r>
                        <w:rPr>
                          <w:rFonts w:hint="eastAsia"/>
                          <w:b/>
                        </w:rPr>
                        <w:t>15</w:t>
                      </w:r>
                      <w:r w:rsidR="00D2076D">
                        <w:rPr>
                          <w:rFonts w:hint="eastAsia"/>
                          <w:b/>
                        </w:rPr>
                        <w:t>日</w:t>
                      </w:r>
                      <w:r w:rsidR="00D2076D">
                        <w:rPr>
                          <w:b/>
                        </w:rPr>
                        <w:t>(</w:t>
                      </w:r>
                      <w:r w:rsidR="00D2076D">
                        <w:rPr>
                          <w:rFonts w:hint="eastAsia"/>
                          <w:b/>
                        </w:rPr>
                        <w:t>木</w:t>
                      </w:r>
                      <w:r w:rsidR="00D2076D">
                        <w:rPr>
                          <w:b/>
                        </w:rPr>
                        <w:t>)</w:t>
                      </w:r>
                      <w:r w:rsidR="00D2076D">
                        <w:rPr>
                          <w:rFonts w:hint="eastAsia"/>
                          <w:b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</w:rPr>
                        <w:t>休会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438CFF9" w14:textId="77777777" w:rsidR="00D2076D" w:rsidRDefault="00D2076D" w:rsidP="00AB7BB3">
      <w:pPr>
        <w:jc w:val="right"/>
        <w:rPr>
          <w:b/>
        </w:rPr>
      </w:pPr>
    </w:p>
    <w:p w14:paraId="17C3303F" w14:textId="5D5D5D60" w:rsidR="00D2076D" w:rsidRPr="0070123F" w:rsidRDefault="00D2076D" w:rsidP="00A3387F">
      <w:pPr>
        <w:jc w:val="right"/>
        <w:rPr>
          <w:sz w:val="20"/>
          <w:szCs w:val="20"/>
          <w:lang w:eastAsia="zh-CN"/>
        </w:rPr>
      </w:pPr>
      <w:r w:rsidRPr="0070123F">
        <w:rPr>
          <w:rFonts w:hint="eastAsia"/>
          <w:sz w:val="20"/>
          <w:szCs w:val="20"/>
          <w:lang w:eastAsia="zh-CN"/>
        </w:rPr>
        <w:t>＜</w:t>
      </w:r>
      <w:r w:rsidRPr="0070123F">
        <w:rPr>
          <w:rFonts w:hint="eastAsia"/>
          <w:sz w:val="20"/>
          <w:szCs w:val="20"/>
        </w:rPr>
        <w:t>週報担当</w:t>
      </w:r>
      <w:r w:rsidRPr="0070123F">
        <w:rPr>
          <w:rFonts w:hint="eastAsia"/>
          <w:sz w:val="20"/>
          <w:szCs w:val="20"/>
          <w:lang w:eastAsia="zh-CN"/>
        </w:rPr>
        <w:t xml:space="preserve">　</w:t>
      </w:r>
      <w:r w:rsidR="00731B7B">
        <w:rPr>
          <w:rFonts w:hint="eastAsia"/>
          <w:sz w:val="20"/>
          <w:szCs w:val="20"/>
        </w:rPr>
        <w:t>関口豊一</w:t>
      </w:r>
      <w:r w:rsidR="00810412">
        <w:rPr>
          <w:rFonts w:hint="eastAsia"/>
          <w:sz w:val="20"/>
          <w:szCs w:val="20"/>
        </w:rPr>
        <w:t>会員</w:t>
      </w:r>
      <w:r w:rsidRPr="0070123F">
        <w:rPr>
          <w:rFonts w:hint="eastAsia"/>
          <w:sz w:val="20"/>
          <w:szCs w:val="20"/>
          <w:lang w:eastAsia="zh-CN"/>
        </w:rPr>
        <w:t>＞</w:t>
      </w:r>
    </w:p>
    <w:sectPr w:rsidR="00D2076D" w:rsidRPr="0070123F" w:rsidSect="00BB2A5D">
      <w:type w:val="continuous"/>
      <w:pgSz w:w="11906" w:h="16838" w:code="9"/>
      <w:pgMar w:top="680" w:right="964" w:bottom="567" w:left="907" w:header="851" w:footer="992" w:gutter="0"/>
      <w:cols w:num="2" w:space="425"/>
      <w:docGrid w:type="linesAndChars"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9E7672" w14:textId="77777777" w:rsidR="004D5188" w:rsidRDefault="004D5188" w:rsidP="00857719">
      <w:r>
        <w:separator/>
      </w:r>
    </w:p>
  </w:endnote>
  <w:endnote w:type="continuationSeparator" w:id="0">
    <w:p w14:paraId="2A1EBDA0" w14:textId="77777777" w:rsidR="004D5188" w:rsidRDefault="004D5188" w:rsidP="008577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AR P丸ゴシック体M">
    <w:altName w:val="游ゴシック"/>
    <w:panose1 w:val="00000000000000000000"/>
    <w:charset w:val="80"/>
    <w:family w:val="modern"/>
    <w:notTrueType/>
    <w:pitch w:val="variable"/>
    <w:sig w:usb0="00000001" w:usb1="08070000" w:usb2="00000010" w:usb3="00000000" w:csb0="00020000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F0AE8D" w14:textId="77777777" w:rsidR="004D5188" w:rsidRDefault="004D5188" w:rsidP="00857719">
      <w:r>
        <w:separator/>
      </w:r>
    </w:p>
  </w:footnote>
  <w:footnote w:type="continuationSeparator" w:id="0">
    <w:p w14:paraId="024FD29A" w14:textId="77777777" w:rsidR="004D5188" w:rsidRDefault="004D5188" w:rsidP="008577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8F5906"/>
    <w:multiLevelType w:val="hybridMultilevel"/>
    <w:tmpl w:val="E8D2414A"/>
    <w:lvl w:ilvl="0" w:tplc="148A45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7D75AD3"/>
    <w:multiLevelType w:val="hybridMultilevel"/>
    <w:tmpl w:val="965CB16C"/>
    <w:lvl w:ilvl="0" w:tplc="D3EA39F4">
      <w:start w:val="1"/>
      <w:numFmt w:val="decimalEnclosedCircle"/>
      <w:lvlText w:val="%1"/>
      <w:lvlJc w:val="left"/>
      <w:pPr>
        <w:ind w:left="36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2" w15:restartNumberingAfterBreak="0">
    <w:nsid w:val="1A514EB4"/>
    <w:multiLevelType w:val="hybridMultilevel"/>
    <w:tmpl w:val="60BEC5EE"/>
    <w:lvl w:ilvl="0" w:tplc="B8DC5E62">
      <w:start w:val="1"/>
      <w:numFmt w:val="decimal"/>
      <w:lvlText w:val="%1）"/>
      <w:lvlJc w:val="left"/>
      <w:pPr>
        <w:ind w:left="360" w:hanging="360"/>
      </w:pPr>
      <w:rPr>
        <w:rFonts w:cs="Times New Roman" w:hint="default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3" w15:restartNumberingAfterBreak="0">
    <w:nsid w:val="1ED7468E"/>
    <w:multiLevelType w:val="hybridMultilevel"/>
    <w:tmpl w:val="CB563F34"/>
    <w:lvl w:ilvl="0" w:tplc="7F4E4C92">
      <w:start w:val="1"/>
      <w:numFmt w:val="decimalEnclosedCircle"/>
      <w:lvlText w:val="%1"/>
      <w:lvlJc w:val="left"/>
      <w:pPr>
        <w:ind w:left="36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4" w15:restartNumberingAfterBreak="0">
    <w:nsid w:val="26B36BFC"/>
    <w:multiLevelType w:val="hybridMultilevel"/>
    <w:tmpl w:val="16CC0C0C"/>
    <w:lvl w:ilvl="0" w:tplc="22ECFCF0">
      <w:start w:val="1"/>
      <w:numFmt w:val="decimalEnclosedCircle"/>
      <w:lvlText w:val="%1"/>
      <w:lvlJc w:val="left"/>
      <w:pPr>
        <w:ind w:left="36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5" w15:restartNumberingAfterBreak="0">
    <w:nsid w:val="3AD65F01"/>
    <w:multiLevelType w:val="hybridMultilevel"/>
    <w:tmpl w:val="86968B32"/>
    <w:lvl w:ilvl="0" w:tplc="C8E0F564">
      <w:start w:val="4"/>
      <w:numFmt w:val="decimalFullWidth"/>
      <w:lvlText w:val="%1．"/>
      <w:lvlJc w:val="left"/>
      <w:pPr>
        <w:ind w:left="420" w:hanging="42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6" w15:restartNumberingAfterBreak="0">
    <w:nsid w:val="42CE0C7C"/>
    <w:multiLevelType w:val="hybridMultilevel"/>
    <w:tmpl w:val="5874BC64"/>
    <w:lvl w:ilvl="0" w:tplc="3DFEC6CE">
      <w:numFmt w:val="bullet"/>
      <w:lvlText w:val="■"/>
      <w:lvlJc w:val="left"/>
      <w:pPr>
        <w:ind w:left="360" w:hanging="36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7012F0F"/>
    <w:multiLevelType w:val="hybridMultilevel"/>
    <w:tmpl w:val="AD065AD0"/>
    <w:lvl w:ilvl="0" w:tplc="B50E813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8" w15:restartNumberingAfterBreak="0">
    <w:nsid w:val="48146974"/>
    <w:multiLevelType w:val="hybridMultilevel"/>
    <w:tmpl w:val="18DE5DD2"/>
    <w:lvl w:ilvl="0" w:tplc="232C9FFC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4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0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  <w:rPr>
        <w:rFonts w:cs="Times New Roman"/>
      </w:rPr>
    </w:lvl>
  </w:abstractNum>
  <w:abstractNum w:abstractNumId="9" w15:restartNumberingAfterBreak="0">
    <w:nsid w:val="49796FC2"/>
    <w:multiLevelType w:val="hybridMultilevel"/>
    <w:tmpl w:val="535C7CA2"/>
    <w:lvl w:ilvl="0" w:tplc="1488E8FA">
      <w:start w:val="1"/>
      <w:numFmt w:val="decimalFullWidth"/>
      <w:lvlText w:val="%1．"/>
      <w:lvlJc w:val="left"/>
      <w:pPr>
        <w:ind w:left="420" w:hanging="42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num w:numId="1" w16cid:durableId="746075536">
    <w:abstractNumId w:val="2"/>
  </w:num>
  <w:num w:numId="2" w16cid:durableId="1325209578">
    <w:abstractNumId w:val="1"/>
  </w:num>
  <w:num w:numId="3" w16cid:durableId="580791613">
    <w:abstractNumId w:val="4"/>
  </w:num>
  <w:num w:numId="4" w16cid:durableId="1233849625">
    <w:abstractNumId w:val="7"/>
  </w:num>
  <w:num w:numId="5" w16cid:durableId="268198544">
    <w:abstractNumId w:val="9"/>
  </w:num>
  <w:num w:numId="6" w16cid:durableId="1566406033">
    <w:abstractNumId w:val="5"/>
  </w:num>
  <w:num w:numId="7" w16cid:durableId="505249309">
    <w:abstractNumId w:val="3"/>
  </w:num>
  <w:num w:numId="8" w16cid:durableId="522015342">
    <w:abstractNumId w:val="8"/>
  </w:num>
  <w:num w:numId="9" w16cid:durableId="2017533141">
    <w:abstractNumId w:val="6"/>
  </w:num>
  <w:num w:numId="10" w16cid:durableId="9155560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attachedTemplate r:id="rId1"/>
  <w:defaultTabStop w:val="840"/>
  <w:drawingGridHorizontalSpacing w:val="120"/>
  <w:drawingGridVerticalSpacing w:val="143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39F"/>
    <w:rsid w:val="00003F51"/>
    <w:rsid w:val="000048C2"/>
    <w:rsid w:val="000050C4"/>
    <w:rsid w:val="00005E11"/>
    <w:rsid w:val="00011F47"/>
    <w:rsid w:val="00015A92"/>
    <w:rsid w:val="00024FDD"/>
    <w:rsid w:val="000301BB"/>
    <w:rsid w:val="00033840"/>
    <w:rsid w:val="00051AD2"/>
    <w:rsid w:val="00052C40"/>
    <w:rsid w:val="00060933"/>
    <w:rsid w:val="0006505D"/>
    <w:rsid w:val="00070E7C"/>
    <w:rsid w:val="00071E38"/>
    <w:rsid w:val="000741D9"/>
    <w:rsid w:val="00081B66"/>
    <w:rsid w:val="00082B5D"/>
    <w:rsid w:val="00090E5C"/>
    <w:rsid w:val="00093749"/>
    <w:rsid w:val="00093788"/>
    <w:rsid w:val="00096F42"/>
    <w:rsid w:val="000979E5"/>
    <w:rsid w:val="000B1959"/>
    <w:rsid w:val="000B3F0B"/>
    <w:rsid w:val="000B4B00"/>
    <w:rsid w:val="000C009C"/>
    <w:rsid w:val="000C55CF"/>
    <w:rsid w:val="000C5C13"/>
    <w:rsid w:val="000C69A2"/>
    <w:rsid w:val="000D4B92"/>
    <w:rsid w:val="000D6B86"/>
    <w:rsid w:val="000D7525"/>
    <w:rsid w:val="000E2559"/>
    <w:rsid w:val="000E2F3B"/>
    <w:rsid w:val="000E7C92"/>
    <w:rsid w:val="000F4365"/>
    <w:rsid w:val="000F6D9E"/>
    <w:rsid w:val="00100033"/>
    <w:rsid w:val="0010062E"/>
    <w:rsid w:val="00100B38"/>
    <w:rsid w:val="001047F8"/>
    <w:rsid w:val="0010517E"/>
    <w:rsid w:val="001111BA"/>
    <w:rsid w:val="001154A3"/>
    <w:rsid w:val="00122947"/>
    <w:rsid w:val="0012297F"/>
    <w:rsid w:val="00130861"/>
    <w:rsid w:val="0013087F"/>
    <w:rsid w:val="00131527"/>
    <w:rsid w:val="00136B8C"/>
    <w:rsid w:val="00136CEE"/>
    <w:rsid w:val="001370D9"/>
    <w:rsid w:val="00137EE9"/>
    <w:rsid w:val="00141BCE"/>
    <w:rsid w:val="00142DEB"/>
    <w:rsid w:val="00143887"/>
    <w:rsid w:val="00144202"/>
    <w:rsid w:val="001512EE"/>
    <w:rsid w:val="0015449E"/>
    <w:rsid w:val="001575C3"/>
    <w:rsid w:val="00157656"/>
    <w:rsid w:val="00170051"/>
    <w:rsid w:val="00173382"/>
    <w:rsid w:val="0017603D"/>
    <w:rsid w:val="00176B09"/>
    <w:rsid w:val="00181A75"/>
    <w:rsid w:val="00183D69"/>
    <w:rsid w:val="00187D44"/>
    <w:rsid w:val="001940C6"/>
    <w:rsid w:val="001A4593"/>
    <w:rsid w:val="001A7D68"/>
    <w:rsid w:val="001B02E5"/>
    <w:rsid w:val="001B1A5F"/>
    <w:rsid w:val="001B3A35"/>
    <w:rsid w:val="001C61E0"/>
    <w:rsid w:val="001C7D44"/>
    <w:rsid w:val="001D1EE0"/>
    <w:rsid w:val="001D2BFA"/>
    <w:rsid w:val="001D3A83"/>
    <w:rsid w:val="001E3FA9"/>
    <w:rsid w:val="001E6D88"/>
    <w:rsid w:val="001F180D"/>
    <w:rsid w:val="001F25F4"/>
    <w:rsid w:val="001F5319"/>
    <w:rsid w:val="001F6591"/>
    <w:rsid w:val="00215D10"/>
    <w:rsid w:val="002224C2"/>
    <w:rsid w:val="00222ACF"/>
    <w:rsid w:val="00222C57"/>
    <w:rsid w:val="00242AEF"/>
    <w:rsid w:val="00254B9C"/>
    <w:rsid w:val="00255422"/>
    <w:rsid w:val="00260D51"/>
    <w:rsid w:val="002612D6"/>
    <w:rsid w:val="002624E3"/>
    <w:rsid w:val="00267BAF"/>
    <w:rsid w:val="00270D27"/>
    <w:rsid w:val="00277A5C"/>
    <w:rsid w:val="00277CF4"/>
    <w:rsid w:val="002831C2"/>
    <w:rsid w:val="00292732"/>
    <w:rsid w:val="002939F8"/>
    <w:rsid w:val="00296CB4"/>
    <w:rsid w:val="002A166E"/>
    <w:rsid w:val="002A31D2"/>
    <w:rsid w:val="002A5A34"/>
    <w:rsid w:val="002B513E"/>
    <w:rsid w:val="002B6AE8"/>
    <w:rsid w:val="002C2A79"/>
    <w:rsid w:val="002D5620"/>
    <w:rsid w:val="002D5F77"/>
    <w:rsid w:val="002E168F"/>
    <w:rsid w:val="002E42F2"/>
    <w:rsid w:val="002E6067"/>
    <w:rsid w:val="002F1663"/>
    <w:rsid w:val="002F50FB"/>
    <w:rsid w:val="002F5884"/>
    <w:rsid w:val="002F7123"/>
    <w:rsid w:val="00301889"/>
    <w:rsid w:val="00307802"/>
    <w:rsid w:val="0031221A"/>
    <w:rsid w:val="00312CE3"/>
    <w:rsid w:val="00322783"/>
    <w:rsid w:val="0032503D"/>
    <w:rsid w:val="00327179"/>
    <w:rsid w:val="00331D2E"/>
    <w:rsid w:val="00334632"/>
    <w:rsid w:val="00340D9A"/>
    <w:rsid w:val="003433E9"/>
    <w:rsid w:val="003448C4"/>
    <w:rsid w:val="00344CB1"/>
    <w:rsid w:val="00356408"/>
    <w:rsid w:val="00360F90"/>
    <w:rsid w:val="00370765"/>
    <w:rsid w:val="00373AA8"/>
    <w:rsid w:val="00377FBF"/>
    <w:rsid w:val="00391097"/>
    <w:rsid w:val="0039239F"/>
    <w:rsid w:val="00393CDF"/>
    <w:rsid w:val="003B080B"/>
    <w:rsid w:val="003B39BD"/>
    <w:rsid w:val="003C0024"/>
    <w:rsid w:val="003C4C18"/>
    <w:rsid w:val="003D04FB"/>
    <w:rsid w:val="003D777E"/>
    <w:rsid w:val="003E48B2"/>
    <w:rsid w:val="003E4CBB"/>
    <w:rsid w:val="003E58A5"/>
    <w:rsid w:val="003F05A8"/>
    <w:rsid w:val="003F0E9F"/>
    <w:rsid w:val="003F5235"/>
    <w:rsid w:val="003F5542"/>
    <w:rsid w:val="003F7A22"/>
    <w:rsid w:val="0040070D"/>
    <w:rsid w:val="00405006"/>
    <w:rsid w:val="0040645F"/>
    <w:rsid w:val="00413695"/>
    <w:rsid w:val="00427F2C"/>
    <w:rsid w:val="00433BFF"/>
    <w:rsid w:val="00434AB9"/>
    <w:rsid w:val="00436672"/>
    <w:rsid w:val="00443018"/>
    <w:rsid w:val="0044581D"/>
    <w:rsid w:val="00455499"/>
    <w:rsid w:val="00460636"/>
    <w:rsid w:val="00460FA4"/>
    <w:rsid w:val="00463968"/>
    <w:rsid w:val="00472628"/>
    <w:rsid w:val="0047443B"/>
    <w:rsid w:val="00476F13"/>
    <w:rsid w:val="004802B5"/>
    <w:rsid w:val="004902D4"/>
    <w:rsid w:val="004968F3"/>
    <w:rsid w:val="004A061A"/>
    <w:rsid w:val="004A06F9"/>
    <w:rsid w:val="004B57D8"/>
    <w:rsid w:val="004B72E7"/>
    <w:rsid w:val="004D5188"/>
    <w:rsid w:val="004E4FCA"/>
    <w:rsid w:val="004E6953"/>
    <w:rsid w:val="004E7487"/>
    <w:rsid w:val="004F0D45"/>
    <w:rsid w:val="004F162D"/>
    <w:rsid w:val="004F5294"/>
    <w:rsid w:val="00503226"/>
    <w:rsid w:val="00503FDF"/>
    <w:rsid w:val="00505716"/>
    <w:rsid w:val="005142B0"/>
    <w:rsid w:val="0052091F"/>
    <w:rsid w:val="00525439"/>
    <w:rsid w:val="0052647D"/>
    <w:rsid w:val="00530759"/>
    <w:rsid w:val="005319FE"/>
    <w:rsid w:val="00540AFE"/>
    <w:rsid w:val="00550902"/>
    <w:rsid w:val="005533EC"/>
    <w:rsid w:val="00567616"/>
    <w:rsid w:val="00576BB7"/>
    <w:rsid w:val="0059491F"/>
    <w:rsid w:val="00595D06"/>
    <w:rsid w:val="005A086D"/>
    <w:rsid w:val="005A1024"/>
    <w:rsid w:val="005A7C50"/>
    <w:rsid w:val="005D09FB"/>
    <w:rsid w:val="005D277A"/>
    <w:rsid w:val="005E7CC4"/>
    <w:rsid w:val="005F0B78"/>
    <w:rsid w:val="00602A5B"/>
    <w:rsid w:val="006068B4"/>
    <w:rsid w:val="0060749B"/>
    <w:rsid w:val="00613581"/>
    <w:rsid w:val="0061540B"/>
    <w:rsid w:val="00620A68"/>
    <w:rsid w:val="00635DD4"/>
    <w:rsid w:val="00642A32"/>
    <w:rsid w:val="00650DE0"/>
    <w:rsid w:val="00652EF9"/>
    <w:rsid w:val="00652EFE"/>
    <w:rsid w:val="006568A1"/>
    <w:rsid w:val="00661030"/>
    <w:rsid w:val="00665051"/>
    <w:rsid w:val="00665D6B"/>
    <w:rsid w:val="006704B6"/>
    <w:rsid w:val="00670881"/>
    <w:rsid w:val="00670BD3"/>
    <w:rsid w:val="00672FD9"/>
    <w:rsid w:val="006734E8"/>
    <w:rsid w:val="00675984"/>
    <w:rsid w:val="00675F28"/>
    <w:rsid w:val="00686102"/>
    <w:rsid w:val="006922F1"/>
    <w:rsid w:val="006947C4"/>
    <w:rsid w:val="006A1FC0"/>
    <w:rsid w:val="006A39F7"/>
    <w:rsid w:val="006A5C9F"/>
    <w:rsid w:val="006A6435"/>
    <w:rsid w:val="006B3386"/>
    <w:rsid w:val="006B4678"/>
    <w:rsid w:val="006B6675"/>
    <w:rsid w:val="006C6072"/>
    <w:rsid w:val="006D0BF9"/>
    <w:rsid w:val="006D3086"/>
    <w:rsid w:val="006D3C79"/>
    <w:rsid w:val="006D6285"/>
    <w:rsid w:val="006E069C"/>
    <w:rsid w:val="006E5675"/>
    <w:rsid w:val="006E621A"/>
    <w:rsid w:val="006E6B81"/>
    <w:rsid w:val="006F06FC"/>
    <w:rsid w:val="006F0B7B"/>
    <w:rsid w:val="006F1327"/>
    <w:rsid w:val="006F3A6B"/>
    <w:rsid w:val="006F4931"/>
    <w:rsid w:val="0070123F"/>
    <w:rsid w:val="00702BA3"/>
    <w:rsid w:val="0070645A"/>
    <w:rsid w:val="00706B13"/>
    <w:rsid w:val="007144B0"/>
    <w:rsid w:val="007153C9"/>
    <w:rsid w:val="00730BD3"/>
    <w:rsid w:val="00731B7B"/>
    <w:rsid w:val="00733279"/>
    <w:rsid w:val="007373DB"/>
    <w:rsid w:val="007374D2"/>
    <w:rsid w:val="00741D05"/>
    <w:rsid w:val="00742563"/>
    <w:rsid w:val="0075425B"/>
    <w:rsid w:val="00756AF2"/>
    <w:rsid w:val="0076568A"/>
    <w:rsid w:val="0076606B"/>
    <w:rsid w:val="00766839"/>
    <w:rsid w:val="00766DC4"/>
    <w:rsid w:val="00767272"/>
    <w:rsid w:val="00772E34"/>
    <w:rsid w:val="00777CBE"/>
    <w:rsid w:val="00780187"/>
    <w:rsid w:val="007853E5"/>
    <w:rsid w:val="00796ED7"/>
    <w:rsid w:val="007A06CA"/>
    <w:rsid w:val="007A1271"/>
    <w:rsid w:val="007B08F6"/>
    <w:rsid w:val="007B0A88"/>
    <w:rsid w:val="007B217D"/>
    <w:rsid w:val="007C0148"/>
    <w:rsid w:val="007C0243"/>
    <w:rsid w:val="007C262B"/>
    <w:rsid w:val="007C4C07"/>
    <w:rsid w:val="007D18AE"/>
    <w:rsid w:val="007D3287"/>
    <w:rsid w:val="007E2891"/>
    <w:rsid w:val="007E6A8D"/>
    <w:rsid w:val="007E704A"/>
    <w:rsid w:val="007F0C0E"/>
    <w:rsid w:val="007F35B8"/>
    <w:rsid w:val="00801D1C"/>
    <w:rsid w:val="00806FB8"/>
    <w:rsid w:val="00807751"/>
    <w:rsid w:val="00810412"/>
    <w:rsid w:val="00823316"/>
    <w:rsid w:val="008244F9"/>
    <w:rsid w:val="008365C8"/>
    <w:rsid w:val="00837C36"/>
    <w:rsid w:val="008406E4"/>
    <w:rsid w:val="0084297B"/>
    <w:rsid w:val="00844F4D"/>
    <w:rsid w:val="008450B0"/>
    <w:rsid w:val="008458DD"/>
    <w:rsid w:val="00847183"/>
    <w:rsid w:val="0085212A"/>
    <w:rsid w:val="008536B4"/>
    <w:rsid w:val="008540F9"/>
    <w:rsid w:val="00857719"/>
    <w:rsid w:val="00860F3E"/>
    <w:rsid w:val="00862CE4"/>
    <w:rsid w:val="0087020D"/>
    <w:rsid w:val="008711C1"/>
    <w:rsid w:val="00875172"/>
    <w:rsid w:val="00875A98"/>
    <w:rsid w:val="00886371"/>
    <w:rsid w:val="00890A3A"/>
    <w:rsid w:val="00897745"/>
    <w:rsid w:val="008A0DFA"/>
    <w:rsid w:val="008B0F5C"/>
    <w:rsid w:val="008B4770"/>
    <w:rsid w:val="008C4C29"/>
    <w:rsid w:val="008C7BE5"/>
    <w:rsid w:val="008D7586"/>
    <w:rsid w:val="008E0884"/>
    <w:rsid w:val="008E0F53"/>
    <w:rsid w:val="008F3365"/>
    <w:rsid w:val="008F3BE1"/>
    <w:rsid w:val="008F473F"/>
    <w:rsid w:val="008F5B68"/>
    <w:rsid w:val="0090669F"/>
    <w:rsid w:val="009070F2"/>
    <w:rsid w:val="00911021"/>
    <w:rsid w:val="00912C4E"/>
    <w:rsid w:val="009142DC"/>
    <w:rsid w:val="0091477D"/>
    <w:rsid w:val="0092387D"/>
    <w:rsid w:val="009253BB"/>
    <w:rsid w:val="009303C2"/>
    <w:rsid w:val="00933A5A"/>
    <w:rsid w:val="00940117"/>
    <w:rsid w:val="009417B0"/>
    <w:rsid w:val="00952897"/>
    <w:rsid w:val="00952EB1"/>
    <w:rsid w:val="00955653"/>
    <w:rsid w:val="009573ED"/>
    <w:rsid w:val="0096261D"/>
    <w:rsid w:val="00974628"/>
    <w:rsid w:val="00974ADE"/>
    <w:rsid w:val="00976FE2"/>
    <w:rsid w:val="00983116"/>
    <w:rsid w:val="00986068"/>
    <w:rsid w:val="00987C0C"/>
    <w:rsid w:val="009918AF"/>
    <w:rsid w:val="009930EB"/>
    <w:rsid w:val="00996F9D"/>
    <w:rsid w:val="00997282"/>
    <w:rsid w:val="009A0EFB"/>
    <w:rsid w:val="009A326A"/>
    <w:rsid w:val="009A5DE9"/>
    <w:rsid w:val="009B1480"/>
    <w:rsid w:val="009B3236"/>
    <w:rsid w:val="009B3AFC"/>
    <w:rsid w:val="009B53DB"/>
    <w:rsid w:val="009B5CC6"/>
    <w:rsid w:val="009B5EAC"/>
    <w:rsid w:val="009D4107"/>
    <w:rsid w:val="009E49D5"/>
    <w:rsid w:val="009E4B23"/>
    <w:rsid w:val="009E7CC2"/>
    <w:rsid w:val="00A00708"/>
    <w:rsid w:val="00A0296B"/>
    <w:rsid w:val="00A030F1"/>
    <w:rsid w:val="00A10EC7"/>
    <w:rsid w:val="00A14D16"/>
    <w:rsid w:val="00A160F2"/>
    <w:rsid w:val="00A168D3"/>
    <w:rsid w:val="00A206D5"/>
    <w:rsid w:val="00A21891"/>
    <w:rsid w:val="00A22D62"/>
    <w:rsid w:val="00A234C7"/>
    <w:rsid w:val="00A27AB9"/>
    <w:rsid w:val="00A32578"/>
    <w:rsid w:val="00A32EFE"/>
    <w:rsid w:val="00A3387F"/>
    <w:rsid w:val="00A36733"/>
    <w:rsid w:val="00A36AEB"/>
    <w:rsid w:val="00A6086B"/>
    <w:rsid w:val="00A64333"/>
    <w:rsid w:val="00A707C5"/>
    <w:rsid w:val="00A75632"/>
    <w:rsid w:val="00A82815"/>
    <w:rsid w:val="00A86A42"/>
    <w:rsid w:val="00A92564"/>
    <w:rsid w:val="00A92AAE"/>
    <w:rsid w:val="00A9472B"/>
    <w:rsid w:val="00A960EF"/>
    <w:rsid w:val="00AA389F"/>
    <w:rsid w:val="00AA7F1A"/>
    <w:rsid w:val="00AB42D6"/>
    <w:rsid w:val="00AB7BB3"/>
    <w:rsid w:val="00AC14D8"/>
    <w:rsid w:val="00AC428E"/>
    <w:rsid w:val="00AD1CD8"/>
    <w:rsid w:val="00AD1E88"/>
    <w:rsid w:val="00AE45DD"/>
    <w:rsid w:val="00AF0F83"/>
    <w:rsid w:val="00B0005A"/>
    <w:rsid w:val="00B055AA"/>
    <w:rsid w:val="00B0698E"/>
    <w:rsid w:val="00B23662"/>
    <w:rsid w:val="00B24138"/>
    <w:rsid w:val="00B24840"/>
    <w:rsid w:val="00B34122"/>
    <w:rsid w:val="00B358DB"/>
    <w:rsid w:val="00B370DE"/>
    <w:rsid w:val="00B37B99"/>
    <w:rsid w:val="00B42E62"/>
    <w:rsid w:val="00B45067"/>
    <w:rsid w:val="00B470E9"/>
    <w:rsid w:val="00B50498"/>
    <w:rsid w:val="00B567B1"/>
    <w:rsid w:val="00B61365"/>
    <w:rsid w:val="00B63248"/>
    <w:rsid w:val="00B7206B"/>
    <w:rsid w:val="00B737DE"/>
    <w:rsid w:val="00B747AF"/>
    <w:rsid w:val="00B77387"/>
    <w:rsid w:val="00B87763"/>
    <w:rsid w:val="00B9030B"/>
    <w:rsid w:val="00B9425E"/>
    <w:rsid w:val="00B9515F"/>
    <w:rsid w:val="00BA20E5"/>
    <w:rsid w:val="00BA2560"/>
    <w:rsid w:val="00BA683F"/>
    <w:rsid w:val="00BB188F"/>
    <w:rsid w:val="00BB2A5D"/>
    <w:rsid w:val="00BC211B"/>
    <w:rsid w:val="00BE6EAE"/>
    <w:rsid w:val="00BF59F1"/>
    <w:rsid w:val="00BF7283"/>
    <w:rsid w:val="00C00181"/>
    <w:rsid w:val="00C124C8"/>
    <w:rsid w:val="00C17321"/>
    <w:rsid w:val="00C25F3B"/>
    <w:rsid w:val="00C32898"/>
    <w:rsid w:val="00C42EA2"/>
    <w:rsid w:val="00C65F9E"/>
    <w:rsid w:val="00C6761A"/>
    <w:rsid w:val="00C677AB"/>
    <w:rsid w:val="00C74F35"/>
    <w:rsid w:val="00C75319"/>
    <w:rsid w:val="00C905B1"/>
    <w:rsid w:val="00C90FFB"/>
    <w:rsid w:val="00CA4108"/>
    <w:rsid w:val="00CB1F6F"/>
    <w:rsid w:val="00CB2271"/>
    <w:rsid w:val="00CB664C"/>
    <w:rsid w:val="00CC1364"/>
    <w:rsid w:val="00CC226A"/>
    <w:rsid w:val="00CC68C3"/>
    <w:rsid w:val="00CD3B8F"/>
    <w:rsid w:val="00CD434A"/>
    <w:rsid w:val="00CD7CE0"/>
    <w:rsid w:val="00CE36E7"/>
    <w:rsid w:val="00CE778B"/>
    <w:rsid w:val="00CF1414"/>
    <w:rsid w:val="00CF6B21"/>
    <w:rsid w:val="00D1133E"/>
    <w:rsid w:val="00D2076D"/>
    <w:rsid w:val="00D22A58"/>
    <w:rsid w:val="00D327AC"/>
    <w:rsid w:val="00D32885"/>
    <w:rsid w:val="00D37FC2"/>
    <w:rsid w:val="00D52557"/>
    <w:rsid w:val="00D52713"/>
    <w:rsid w:val="00D55685"/>
    <w:rsid w:val="00D575C2"/>
    <w:rsid w:val="00D6108A"/>
    <w:rsid w:val="00D649C8"/>
    <w:rsid w:val="00D662CC"/>
    <w:rsid w:val="00D675CD"/>
    <w:rsid w:val="00D75D44"/>
    <w:rsid w:val="00D7681F"/>
    <w:rsid w:val="00D76C69"/>
    <w:rsid w:val="00D839D2"/>
    <w:rsid w:val="00D84573"/>
    <w:rsid w:val="00D95BC2"/>
    <w:rsid w:val="00DA2CD8"/>
    <w:rsid w:val="00DA2D48"/>
    <w:rsid w:val="00DA5218"/>
    <w:rsid w:val="00DA5E76"/>
    <w:rsid w:val="00DB15AB"/>
    <w:rsid w:val="00DB2F1B"/>
    <w:rsid w:val="00DB7E71"/>
    <w:rsid w:val="00DC3246"/>
    <w:rsid w:val="00DC6B74"/>
    <w:rsid w:val="00DD0B78"/>
    <w:rsid w:val="00DD21FD"/>
    <w:rsid w:val="00DD28D7"/>
    <w:rsid w:val="00DD5390"/>
    <w:rsid w:val="00DD5B3C"/>
    <w:rsid w:val="00DE4C4D"/>
    <w:rsid w:val="00DE5594"/>
    <w:rsid w:val="00E040E3"/>
    <w:rsid w:val="00E05FB0"/>
    <w:rsid w:val="00E06B77"/>
    <w:rsid w:val="00E15401"/>
    <w:rsid w:val="00E2037A"/>
    <w:rsid w:val="00E2154B"/>
    <w:rsid w:val="00E25161"/>
    <w:rsid w:val="00E346CE"/>
    <w:rsid w:val="00E36B09"/>
    <w:rsid w:val="00E44142"/>
    <w:rsid w:val="00E442CF"/>
    <w:rsid w:val="00E65F45"/>
    <w:rsid w:val="00E67ACB"/>
    <w:rsid w:val="00E745C9"/>
    <w:rsid w:val="00E80505"/>
    <w:rsid w:val="00E936D9"/>
    <w:rsid w:val="00E9597E"/>
    <w:rsid w:val="00E966A2"/>
    <w:rsid w:val="00EA2EB6"/>
    <w:rsid w:val="00EA5A7C"/>
    <w:rsid w:val="00EA7586"/>
    <w:rsid w:val="00EB111A"/>
    <w:rsid w:val="00EC4CF9"/>
    <w:rsid w:val="00ED1B39"/>
    <w:rsid w:val="00ED1D5D"/>
    <w:rsid w:val="00ED3FB1"/>
    <w:rsid w:val="00EE0C8D"/>
    <w:rsid w:val="00EE485B"/>
    <w:rsid w:val="00EE772E"/>
    <w:rsid w:val="00F0634A"/>
    <w:rsid w:val="00F14103"/>
    <w:rsid w:val="00F151E3"/>
    <w:rsid w:val="00F2654A"/>
    <w:rsid w:val="00F34F25"/>
    <w:rsid w:val="00F379AC"/>
    <w:rsid w:val="00F4187F"/>
    <w:rsid w:val="00F4243E"/>
    <w:rsid w:val="00F45B57"/>
    <w:rsid w:val="00F54BEC"/>
    <w:rsid w:val="00F54C53"/>
    <w:rsid w:val="00F55D1F"/>
    <w:rsid w:val="00F622B2"/>
    <w:rsid w:val="00F63251"/>
    <w:rsid w:val="00F635B7"/>
    <w:rsid w:val="00F63F5F"/>
    <w:rsid w:val="00F660A2"/>
    <w:rsid w:val="00F75509"/>
    <w:rsid w:val="00F760A4"/>
    <w:rsid w:val="00F83703"/>
    <w:rsid w:val="00F974D3"/>
    <w:rsid w:val="00FB0139"/>
    <w:rsid w:val="00FB44EA"/>
    <w:rsid w:val="00FB6B6D"/>
    <w:rsid w:val="00FB79F4"/>
    <w:rsid w:val="00FC14CB"/>
    <w:rsid w:val="00FC70DD"/>
    <w:rsid w:val="00FD5442"/>
    <w:rsid w:val="00FD67AF"/>
    <w:rsid w:val="00FD6C60"/>
    <w:rsid w:val="00FE34FC"/>
    <w:rsid w:val="00FF559B"/>
    <w:rsid w:val="00FF6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7D6F810"/>
  <w15:docId w15:val="{E3017569-DB82-454F-B88F-79EA1C593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0005A"/>
    <w:pPr>
      <w:widowControl w:val="0"/>
      <w:jc w:val="both"/>
    </w:pPr>
    <w:rPr>
      <w:rFonts w:ascii="ＭＳ 明朝"/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B000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rsid w:val="00131527"/>
    <w:rPr>
      <w:rFonts w:ascii="Arial" w:eastAsia="ＭＳ ゴシック" w:hAnsi="Arial"/>
      <w:sz w:val="18"/>
      <w:szCs w:val="18"/>
    </w:rPr>
  </w:style>
  <w:style w:type="character" w:customStyle="1" w:styleId="a5">
    <w:name w:val="吹き出し (文字)"/>
    <w:link w:val="a4"/>
    <w:uiPriority w:val="99"/>
    <w:semiHidden/>
    <w:locked/>
    <w:rsid w:val="00131527"/>
    <w:rPr>
      <w:rFonts w:ascii="Arial" w:eastAsia="ＭＳ ゴシック" w:hAnsi="Arial" w:cs="Times New Roman"/>
      <w:sz w:val="18"/>
      <w:szCs w:val="18"/>
    </w:rPr>
  </w:style>
  <w:style w:type="paragraph" w:styleId="a6">
    <w:name w:val="List Paragraph"/>
    <w:basedOn w:val="a"/>
    <w:uiPriority w:val="99"/>
    <w:qFormat/>
    <w:rsid w:val="008A0DFA"/>
    <w:pPr>
      <w:ind w:leftChars="400" w:left="840"/>
    </w:pPr>
  </w:style>
  <w:style w:type="character" w:styleId="a7">
    <w:name w:val="Hyperlink"/>
    <w:uiPriority w:val="99"/>
    <w:rsid w:val="00DA5E76"/>
    <w:rPr>
      <w:rFonts w:cs="Times New Roman"/>
      <w:color w:val="0000FF"/>
      <w:u w:val="single"/>
    </w:rPr>
  </w:style>
  <w:style w:type="paragraph" w:styleId="a8">
    <w:name w:val="header"/>
    <w:basedOn w:val="a"/>
    <w:link w:val="a9"/>
    <w:uiPriority w:val="99"/>
    <w:rsid w:val="0085771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link w:val="a8"/>
    <w:uiPriority w:val="99"/>
    <w:locked/>
    <w:rsid w:val="00857719"/>
    <w:rPr>
      <w:rFonts w:ascii="ＭＳ 明朝" w:eastAsia="ＭＳ 明朝" w:cs="Times New Roman"/>
    </w:rPr>
  </w:style>
  <w:style w:type="paragraph" w:styleId="aa">
    <w:name w:val="footer"/>
    <w:basedOn w:val="a"/>
    <w:link w:val="ab"/>
    <w:uiPriority w:val="99"/>
    <w:rsid w:val="00857719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link w:val="aa"/>
    <w:uiPriority w:val="99"/>
    <w:locked/>
    <w:rsid w:val="00857719"/>
    <w:rPr>
      <w:rFonts w:ascii="ＭＳ 明朝" w:eastAsia="ＭＳ 明朝" w:cs="Times New Roman"/>
    </w:rPr>
  </w:style>
  <w:style w:type="character" w:customStyle="1" w:styleId="1">
    <w:name w:val="未解決のメンション1"/>
    <w:uiPriority w:val="99"/>
    <w:semiHidden/>
    <w:rsid w:val="00242AEF"/>
    <w:rPr>
      <w:rFonts w:cs="Times New Roman"/>
      <w:color w:val="605E5C"/>
      <w:shd w:val="clear" w:color="auto" w:fill="E1DFDD"/>
    </w:rPr>
  </w:style>
  <w:style w:type="character" w:styleId="ac">
    <w:name w:val="FollowedHyperlink"/>
    <w:uiPriority w:val="99"/>
    <w:semiHidden/>
    <w:rsid w:val="00ED1D5D"/>
    <w:rPr>
      <w:rFonts w:cs="Times New Roman"/>
      <w:color w:val="800080"/>
      <w:u w:val="single"/>
    </w:rPr>
  </w:style>
  <w:style w:type="character" w:styleId="ad">
    <w:name w:val="Unresolved Mention"/>
    <w:uiPriority w:val="99"/>
    <w:semiHidden/>
    <w:unhideWhenUsed/>
    <w:rsid w:val="00DE4C4D"/>
    <w:rPr>
      <w:color w:val="605E5C"/>
      <w:shd w:val="clear" w:color="auto" w:fill="E1DFDD"/>
    </w:rPr>
  </w:style>
  <w:style w:type="paragraph" w:styleId="ae">
    <w:name w:val="Date"/>
    <w:basedOn w:val="a"/>
    <w:next w:val="a"/>
    <w:link w:val="af"/>
    <w:uiPriority w:val="99"/>
    <w:semiHidden/>
    <w:unhideWhenUsed/>
    <w:rsid w:val="00635DD4"/>
  </w:style>
  <w:style w:type="character" w:customStyle="1" w:styleId="af">
    <w:name w:val="日付 (文字)"/>
    <w:link w:val="ae"/>
    <w:uiPriority w:val="99"/>
    <w:semiHidden/>
    <w:rsid w:val="00635DD4"/>
    <w:rPr>
      <w:rFonts w:ascii="ＭＳ 明朝"/>
      <w:kern w:val="2"/>
      <w:sz w:val="21"/>
      <w:szCs w:val="22"/>
    </w:rPr>
  </w:style>
  <w:style w:type="character" w:styleId="af0">
    <w:name w:val="annotation reference"/>
    <w:uiPriority w:val="99"/>
    <w:semiHidden/>
    <w:unhideWhenUsed/>
    <w:rsid w:val="009B5CC6"/>
    <w:rPr>
      <w:sz w:val="18"/>
      <w:szCs w:val="18"/>
    </w:rPr>
  </w:style>
  <w:style w:type="paragraph" w:styleId="af1">
    <w:name w:val="annotation text"/>
    <w:basedOn w:val="a"/>
    <w:link w:val="af2"/>
    <w:uiPriority w:val="99"/>
    <w:semiHidden/>
    <w:unhideWhenUsed/>
    <w:rsid w:val="009B5CC6"/>
    <w:pPr>
      <w:jc w:val="left"/>
    </w:pPr>
  </w:style>
  <w:style w:type="character" w:customStyle="1" w:styleId="af2">
    <w:name w:val="コメント文字列 (文字)"/>
    <w:link w:val="af1"/>
    <w:uiPriority w:val="99"/>
    <w:semiHidden/>
    <w:rsid w:val="009B5CC6"/>
    <w:rPr>
      <w:rFonts w:ascii="ＭＳ 明朝"/>
      <w:kern w:val="2"/>
      <w:sz w:val="21"/>
      <w:szCs w:val="22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9B5CC6"/>
    <w:rPr>
      <w:b/>
      <w:bCs/>
    </w:rPr>
  </w:style>
  <w:style w:type="character" w:customStyle="1" w:styleId="af4">
    <w:name w:val="コメント内容 (文字)"/>
    <w:link w:val="af3"/>
    <w:uiPriority w:val="99"/>
    <w:semiHidden/>
    <w:rsid w:val="009B5CC6"/>
    <w:rPr>
      <w:rFonts w:ascii="ＭＳ 明朝"/>
      <w:b/>
      <w:bCs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269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0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63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63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63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63054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8" w:color="FFFFFF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630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9630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63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63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63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63054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8" w:color="FFFFFF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630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43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E-mail/info@nishitokyoshi-rc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E-mail/info@nishitokyoshi-rc.org" TargetMode="Externa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9734;2015&#65374;16&#24180;&#24230;\2015&#65374;16&#24180;&#24230;&#12288;&#20869;&#23481;\&#12463;&#12521;&#12502;&#12398;&#22996;&#21729;&#20250;\&#36913;&#12288;&#22577;\2015&#65374;16&#36913;&#22577;&#12458;&#12522;&#12472;&#12490;&#12523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2015～16週報オリジナル</Template>
  <TotalTime>10</TotalTime>
  <Pages>1</Pages>
  <Words>35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東京田無ロータリークラブ</dc:creator>
  <cp:keywords/>
  <dc:description/>
  <cp:lastModifiedBy>ロータリークラブ 東京田無</cp:lastModifiedBy>
  <cp:revision>3</cp:revision>
  <cp:lastPrinted>2024-07-16T07:17:00Z</cp:lastPrinted>
  <dcterms:created xsi:type="dcterms:W3CDTF">2024-07-16T07:16:00Z</dcterms:created>
  <dcterms:modified xsi:type="dcterms:W3CDTF">2024-07-16T07:18:00Z</dcterms:modified>
</cp:coreProperties>
</file>